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3FC6C" w14:textId="0C89804C" w:rsidR="004E6BFE" w:rsidRDefault="002E0291" w:rsidP="00F46C8F">
      <w:pPr>
        <w:pStyle w:val="TopDiscliamer"/>
        <w:framePr w:wrap="auto"/>
      </w:pPr>
      <w:r>
        <w:rPr>
          <w:noProof/>
          <w:lang w:val="en-US"/>
        </w:rPr>
        <w:drawing>
          <wp:anchor distT="0" distB="0" distL="114300" distR="114300" simplePos="0" relativeHeight="251658248" behindDoc="1" locked="1" layoutInCell="1" allowOverlap="1" wp14:anchorId="4EC084CE" wp14:editId="4AB3AB67">
            <wp:simplePos x="0" y="0"/>
            <wp:positionH relativeFrom="column">
              <wp:posOffset>-127000</wp:posOffset>
            </wp:positionH>
            <wp:positionV relativeFrom="line">
              <wp:align>top</wp:align>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1F676340" w14:textId="77777777" w:rsidR="004E6BFE" w:rsidRDefault="004E6BFE" w:rsidP="00794663">
      <w:pPr>
        <w:pStyle w:val="PURPOSE"/>
      </w:pPr>
      <w:r w:rsidRPr="002B33CE">
        <w:t>Purpose</w:t>
      </w:r>
    </w:p>
    <w:p w14:paraId="3AF7783D" w14:textId="77777777" w:rsidR="00F46960" w:rsidRDefault="00F46960" w:rsidP="00155697">
      <w:pPr>
        <w:pStyle w:val="BODYTEXTELAA"/>
      </w:pPr>
      <w:r>
        <w:t>This policy will provide guidelines for:</w:t>
      </w:r>
    </w:p>
    <w:p w14:paraId="42CC9CF8" w14:textId="2581A8B4" w:rsidR="00F46960" w:rsidRDefault="00F46960" w:rsidP="00155697">
      <w:pPr>
        <w:pStyle w:val="BodyTextBullet1"/>
        <w:framePr w:wrap="auto"/>
      </w:pPr>
      <w:r>
        <w:t xml:space="preserve">receiving and dealing with </w:t>
      </w:r>
      <w:r w:rsidR="00A81961">
        <w:t xml:space="preserve">compliments and </w:t>
      </w:r>
      <w:r>
        <w:t xml:space="preserve">complaints at </w:t>
      </w:r>
      <w:sdt>
        <w:sdtPr>
          <w:alias w:val="Company"/>
          <w:tag w:val=""/>
          <w:id w:val="-1601792873"/>
          <w:placeholder>
            <w:docPart w:val="C69F9A3C37F8449399504B026EB4EB6B"/>
          </w:placeholder>
          <w:dataBinding w:prefixMappings="xmlns:ns0='http://schemas.openxmlformats.org/officeDocument/2006/extended-properties' " w:xpath="/ns0:Properties[1]/ns0:Company[1]" w:storeItemID="{6668398D-A668-4E3E-A5EB-62B293D839F1}"/>
          <w:text/>
        </w:sdtPr>
        <w:sdtContent>
          <w:r w:rsidR="00BE5227">
            <w:t>Keon Park Kindergarten Incorporated.</w:t>
          </w:r>
        </w:sdtContent>
      </w:sdt>
    </w:p>
    <w:p w14:paraId="3EAEA3A5" w14:textId="0E9FC697" w:rsidR="00F46960" w:rsidRDefault="00F46960" w:rsidP="00155697">
      <w:pPr>
        <w:pStyle w:val="BodyTextBullet1"/>
        <w:framePr w:wrap="auto"/>
      </w:pPr>
      <w:r>
        <w:t>procedures to be followed in investigating complaints.</w:t>
      </w:r>
    </w:p>
    <w:p w14:paraId="4CC8CAB4" w14:textId="79D849D7" w:rsidR="00F46960" w:rsidRDefault="00F46960" w:rsidP="00155697">
      <w:pPr>
        <w:pStyle w:val="BODYTEXTELAA"/>
      </w:pPr>
      <w:r w:rsidRPr="00F46960">
        <w:rPr>
          <w:b/>
          <w:bCs/>
        </w:rPr>
        <w:t>Note:</w:t>
      </w:r>
      <w:r>
        <w:t xml:space="preserve"> This policy does not address complaints relating to staff grievances or employment matters. The relevant awards provide information on the management of such issues.</w:t>
      </w:r>
    </w:p>
    <w:p w14:paraId="14891E6E" w14:textId="77777777" w:rsidR="003D5467" w:rsidRDefault="003D5467" w:rsidP="00155697">
      <w:pPr>
        <w:pStyle w:val="BODYTEXTELAA"/>
      </w:pPr>
    </w:p>
    <w:p w14:paraId="6B613042"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49" behindDoc="1" locked="1" layoutInCell="1" allowOverlap="1" wp14:anchorId="69C35CB7" wp14:editId="06C8D192">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611C6F88" wp14:editId="1AEF95AA">
                <wp:simplePos x="0" y="0"/>
                <wp:positionH relativeFrom="column">
                  <wp:posOffset>821055</wp:posOffset>
                </wp:positionH>
                <wp:positionV relativeFrom="paragraph">
                  <wp:posOffset>-27305</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3C2FA"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15pt" to="51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" o:allowincell="f" strokecolor="#f69434" strokeweight="1.25pt">
                <v:stroke dashstyle="1 1"/>
                <w10:anchorlock/>
              </v:line>
            </w:pict>
          </mc:Fallback>
        </mc:AlternateContent>
      </w:r>
    </w:p>
    <w:p w14:paraId="0A854D10" w14:textId="77777777" w:rsidR="004E6BFE" w:rsidRDefault="00A95F87" w:rsidP="007343F6">
      <w:pPr>
        <w:pStyle w:val="PolicyStatement"/>
      </w:pPr>
      <w:r>
        <w:t xml:space="preserve">Policy </w:t>
      </w:r>
      <w:r w:rsidRPr="002B33CE">
        <w:t>Statement</w:t>
      </w:r>
    </w:p>
    <w:p w14:paraId="36EA26AB" w14:textId="77777777" w:rsidR="00A95F87" w:rsidRDefault="00A95F87" w:rsidP="007343F6">
      <w:pPr>
        <w:pStyle w:val="Heading2"/>
      </w:pPr>
      <w:r>
        <w:t>Values</w:t>
      </w:r>
    </w:p>
    <w:p w14:paraId="10725734" w14:textId="77FCDEB0" w:rsidR="00F46960" w:rsidRPr="00F46960" w:rsidRDefault="00000000" w:rsidP="00F46960">
      <w:pPr>
        <w:pStyle w:val="Heading2"/>
        <w:rPr>
          <w:rFonts w:ascii="TheSansB W3 Light" w:eastAsiaTheme="minorHAnsi" w:hAnsi="TheSansB W3 Light" w:cstheme="minorBidi"/>
          <w:caps w:val="0"/>
          <w:sz w:val="20"/>
          <w:szCs w:val="24"/>
        </w:rPr>
      </w:pPr>
      <w:sdt>
        <w:sdtPr>
          <w:rPr>
            <w:rFonts w:ascii="TheSansB W3 Light" w:eastAsiaTheme="minorHAnsi" w:hAnsi="TheSansB W3 Light" w:cstheme="minorBidi"/>
            <w:caps w:val="0"/>
            <w:sz w:val="20"/>
            <w:szCs w:val="24"/>
          </w:rPr>
          <w:alias w:val="Company"/>
          <w:tag w:val=""/>
          <w:id w:val="-1939215009"/>
          <w:placeholder>
            <w:docPart w:val="7E05E7C74F174E22B969A7ACDEC7E3B9"/>
          </w:placeholder>
          <w:dataBinding w:prefixMappings="xmlns:ns0='http://schemas.openxmlformats.org/officeDocument/2006/extended-properties' " w:xpath="/ns0:Properties[1]/ns0:Company[1]" w:storeItemID="{6668398D-A668-4E3E-A5EB-62B293D839F1}"/>
          <w:text/>
        </w:sdtPr>
        <w:sdtContent>
          <w:r w:rsidR="00BE5227">
            <w:rPr>
              <w:rFonts w:ascii="TheSansB W3 Light" w:eastAsiaTheme="minorHAnsi" w:hAnsi="TheSansB W3 Light" w:cstheme="minorBidi"/>
              <w:caps w:val="0"/>
              <w:sz w:val="20"/>
              <w:szCs w:val="24"/>
            </w:rPr>
            <w:t>Keon Park Kindergarten Incorporated.</w:t>
          </w:r>
        </w:sdtContent>
      </w:sdt>
      <w:r w:rsidR="00F46960" w:rsidRPr="00F46960">
        <w:rPr>
          <w:rFonts w:ascii="TheSansB W3 Light" w:eastAsiaTheme="minorHAnsi" w:hAnsi="TheSansB W3 Light" w:cstheme="minorBidi"/>
          <w:caps w:val="0"/>
          <w:sz w:val="20"/>
          <w:szCs w:val="24"/>
        </w:rPr>
        <w:t xml:space="preserve"> is committed to:</w:t>
      </w:r>
    </w:p>
    <w:p w14:paraId="0D881B9E" w14:textId="07C94C5A" w:rsidR="00F46960" w:rsidRPr="00F46960" w:rsidRDefault="00F46960" w:rsidP="00155697">
      <w:pPr>
        <w:pStyle w:val="BodyTextBullet1"/>
        <w:framePr w:wrap="auto"/>
      </w:pPr>
      <w:r w:rsidRPr="00F46960">
        <w:t>providing an environment of mutual respect and open communication</w:t>
      </w:r>
    </w:p>
    <w:p w14:paraId="2666065C" w14:textId="428C806D" w:rsidR="009606C3" w:rsidRPr="00CC27CC" w:rsidRDefault="00544A9C" w:rsidP="00155697">
      <w:pPr>
        <w:pStyle w:val="BodyTextBullet1"/>
        <w:framePr w:wrap="auto"/>
      </w:pPr>
      <w:r w:rsidRPr="00CC27CC">
        <w:t xml:space="preserve">recognising </w:t>
      </w:r>
      <w:r w:rsidR="00315B60" w:rsidRPr="00CC27CC">
        <w:t>excellence and</w:t>
      </w:r>
      <w:r w:rsidR="11064178" w:rsidRPr="00CC27CC">
        <w:t xml:space="preserve"> </w:t>
      </w:r>
      <w:r w:rsidR="00315B60" w:rsidRPr="00CC27CC">
        <w:t>gratitude</w:t>
      </w:r>
    </w:p>
    <w:p w14:paraId="399838F1" w14:textId="287B89E6" w:rsidR="00F46960" w:rsidRPr="00F46960" w:rsidRDefault="00F46960" w:rsidP="00155697">
      <w:pPr>
        <w:pStyle w:val="BodyTextBullet1"/>
        <w:framePr w:wrap="auto"/>
      </w:pPr>
      <w:r w:rsidRPr="00F46960">
        <w:t>complying with all legislative and statutory requirements</w:t>
      </w:r>
    </w:p>
    <w:p w14:paraId="1FCD4667" w14:textId="2327B80E" w:rsidR="00F46960" w:rsidRPr="00F46960" w:rsidRDefault="00F46960" w:rsidP="00155697">
      <w:pPr>
        <w:pStyle w:val="BodyTextBullet1"/>
        <w:framePr w:wrap="auto"/>
      </w:pPr>
      <w:r w:rsidRPr="00F46960">
        <w:t>dealing with disputes, complainants with fairness and equity</w:t>
      </w:r>
    </w:p>
    <w:p w14:paraId="7A2860FB" w14:textId="35A86FF9" w:rsidR="009F4714" w:rsidRPr="00F46960" w:rsidRDefault="009F4714" w:rsidP="00155697">
      <w:pPr>
        <w:pStyle w:val="BodyTextBullet1"/>
        <w:framePr w:wrap="auto"/>
      </w:pPr>
      <w:r w:rsidRPr="009F4714">
        <w:t>establishing mechanisms to respond to complaints in a timely way</w:t>
      </w:r>
      <w:r w:rsidRPr="009F4714" w:rsidDel="009F4714">
        <w:t xml:space="preserve"> </w:t>
      </w:r>
    </w:p>
    <w:p w14:paraId="603F1382" w14:textId="5B02EC8C" w:rsidR="00F46960" w:rsidRPr="00F46960" w:rsidRDefault="009F4714" w:rsidP="00155697">
      <w:pPr>
        <w:pStyle w:val="BodyTextBullet1"/>
        <w:framePr w:wrap="auto"/>
      </w:pPr>
      <w:r w:rsidRPr="009F4714">
        <w:t>treating information in relation to complaints with sensitivity</w:t>
      </w:r>
      <w:r w:rsidR="00F46960" w:rsidRPr="00F46960">
        <w:t>.</w:t>
      </w:r>
    </w:p>
    <w:p w14:paraId="531C9E32" w14:textId="77777777" w:rsidR="00A95F87" w:rsidRDefault="00A95F87" w:rsidP="007343F6">
      <w:pPr>
        <w:pStyle w:val="Heading2"/>
      </w:pPr>
      <w:r>
        <w:t>Scope</w:t>
      </w:r>
    </w:p>
    <w:p w14:paraId="0BEDD77B" w14:textId="6E1A8CCA" w:rsidR="009D1539" w:rsidRDefault="009D1539" w:rsidP="00155697">
      <w:pPr>
        <w:pStyle w:val="BODYTEXTELAA"/>
      </w:pPr>
      <w:r w:rsidRPr="009D1539">
        <w:t xml:space="preserve">This policy applies to the </w:t>
      </w:r>
      <w:r w:rsidR="00907C7D">
        <w:t>a</w:t>
      </w:r>
      <w:r w:rsidRPr="009D1539">
        <w:t xml:space="preserve">pproved </w:t>
      </w:r>
      <w:r w:rsidR="00907C7D">
        <w:t>p</w:t>
      </w:r>
      <w:r w:rsidR="000C25C3" w:rsidRPr="009D1539">
        <w:t>rovider,</w:t>
      </w:r>
      <w:r w:rsidR="00FA3AB4">
        <w:t xml:space="preserve"> </w:t>
      </w:r>
      <w:r w:rsidR="00907C7D">
        <w:t>p</w:t>
      </w:r>
      <w:r w:rsidRPr="009D1539">
        <w:t xml:space="preserve">ersons with </w:t>
      </w:r>
      <w:r w:rsidR="00907C7D">
        <w:t>m</w:t>
      </w:r>
      <w:r w:rsidRPr="009D1539">
        <w:t xml:space="preserve">anagement or </w:t>
      </w:r>
      <w:r w:rsidR="00907C7D">
        <w:t>c</w:t>
      </w:r>
      <w:r w:rsidRPr="009D1539">
        <w:t xml:space="preserve">ontrol, </w:t>
      </w:r>
      <w:r w:rsidR="00907C7D">
        <w:t>n</w:t>
      </w:r>
      <w:r w:rsidR="000C25C3">
        <w:t xml:space="preserve">ominated </w:t>
      </w:r>
      <w:r w:rsidR="00907C7D">
        <w:t>s</w:t>
      </w:r>
      <w:r w:rsidR="000C25C3">
        <w:t xml:space="preserve">upervisor, </w:t>
      </w:r>
      <w:r w:rsidR="00907C7D">
        <w:t>p</w:t>
      </w:r>
      <w:r w:rsidRPr="009D1539">
        <w:t xml:space="preserve">ersons in </w:t>
      </w:r>
      <w:r w:rsidR="00907C7D">
        <w:t>d</w:t>
      </w:r>
      <w:r w:rsidRPr="009D1539">
        <w:t>ay-to-</w:t>
      </w:r>
      <w:r w:rsidR="00907C7D">
        <w:t>d</w:t>
      </w:r>
      <w:r w:rsidRPr="009D1539">
        <w:t xml:space="preserve">ay </w:t>
      </w:r>
      <w:r w:rsidR="00907C7D">
        <w:t>c</w:t>
      </w:r>
      <w:r w:rsidRPr="009D1539">
        <w:t xml:space="preserve">harge, </w:t>
      </w:r>
      <w:r w:rsidR="00907C7D">
        <w:t>e</w:t>
      </w:r>
      <w:r w:rsidR="00896810">
        <w:t xml:space="preserve">arly </w:t>
      </w:r>
      <w:r w:rsidR="00907C7D">
        <w:t>c</w:t>
      </w:r>
      <w:r w:rsidR="00896810">
        <w:t xml:space="preserve">hildhood </w:t>
      </w:r>
      <w:r w:rsidR="00907C7D">
        <w:t>t</w:t>
      </w:r>
      <w:r w:rsidR="00896810">
        <w:t xml:space="preserve">eachers, </w:t>
      </w:r>
      <w:r w:rsidRPr="009D1539">
        <w:t>educators, staff, students</w:t>
      </w:r>
      <w:r>
        <w:t>,</w:t>
      </w:r>
      <w:r w:rsidRPr="009D1539">
        <w:t xml:space="preserve"> volunteers, parents/guardians, </w:t>
      </w:r>
      <w:r w:rsidR="00765382" w:rsidRPr="009D1539">
        <w:t>children,</w:t>
      </w:r>
      <w:r w:rsidRPr="009D1539">
        <w:t xml:space="preserve"> and others attending the programs and activities of</w:t>
      </w:r>
      <w:r w:rsidR="00CC0A2D">
        <w:t xml:space="preserve"> </w:t>
      </w:r>
      <w:sdt>
        <w:sdtPr>
          <w:alias w:val="Company"/>
          <w:tag w:val=""/>
          <w:id w:val="-1503963414"/>
          <w:placeholder>
            <w:docPart w:val="A0651005EFA342259C61E7D81559C580"/>
          </w:placeholder>
          <w:dataBinding w:prefixMappings="xmlns:ns0='http://schemas.openxmlformats.org/officeDocument/2006/extended-properties' " w:xpath="/ns0:Properties[1]/ns0:Company[1]" w:storeItemID="{6668398D-A668-4E3E-A5EB-62B293D839F1}"/>
          <w:text/>
        </w:sdtPr>
        <w:sdtContent>
          <w:r w:rsidR="00BE5227">
            <w:t>Keon Park Kindergarten Incorporated.</w:t>
          </w:r>
        </w:sdtContent>
      </w:sdt>
      <w:r w:rsidR="00520BBA">
        <w:t>.</w:t>
      </w:r>
    </w:p>
    <w:p w14:paraId="3E705211" w14:textId="77777777" w:rsidR="006C2AF0" w:rsidRDefault="006C2AF0" w:rsidP="00155697">
      <w:pPr>
        <w:pStyle w:val="BODYTEXTELAA"/>
      </w:pPr>
    </w:p>
    <w:p w14:paraId="76091B7B" w14:textId="77777777" w:rsidR="006540D2" w:rsidRDefault="006540D2" w:rsidP="00716C94">
      <w:pPr>
        <w:ind w:left="1276"/>
      </w:pPr>
      <w:r>
        <w:rPr>
          <w:noProof/>
        </w:rPr>
        <mc:AlternateContent>
          <mc:Choice Requires="wps">
            <w:drawing>
              <wp:anchor distT="0" distB="0" distL="114300" distR="114300" simplePos="0" relativeHeight="251658241" behindDoc="0" locked="1" layoutInCell="0" allowOverlap="1" wp14:anchorId="744D6BC1" wp14:editId="592BB283">
                <wp:simplePos x="0" y="0"/>
                <wp:positionH relativeFrom="column">
                  <wp:posOffset>821055</wp:posOffset>
                </wp:positionH>
                <wp:positionV relativeFrom="paragraph">
                  <wp:posOffset>-33655</wp:posOffset>
                </wp:positionV>
                <wp:extent cx="570928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D1D40"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o:allowincell="f" strokecolor="#f69434" strokeweight="1.25pt">
                <v:stroke dashstyle="1 1"/>
                <w10:anchorlock/>
              </v:line>
            </w:pict>
          </mc:Fallback>
        </mc:AlternateContent>
      </w:r>
    </w:p>
    <w:tbl>
      <w:tblPr>
        <w:tblStyle w:val="TableGrid1"/>
        <w:tblpPr w:leftFromText="181" w:rightFromText="181" w:vertAnchor="text" w:horzAnchor="page" w:tblpX="2139" w:tblpY="69"/>
        <w:tblW w:w="9292" w:type="dxa"/>
        <w:tblInd w:w="0" w:type="dxa"/>
        <w:tblLayout w:type="fixed"/>
        <w:tblLook w:val="04A0" w:firstRow="1" w:lastRow="0" w:firstColumn="1" w:lastColumn="0" w:noHBand="0" w:noVBand="1"/>
      </w:tblPr>
      <w:tblGrid>
        <w:gridCol w:w="5382"/>
        <w:gridCol w:w="780"/>
        <w:gridCol w:w="781"/>
        <w:gridCol w:w="781"/>
        <w:gridCol w:w="781"/>
        <w:gridCol w:w="787"/>
      </w:tblGrid>
      <w:tr w:rsidR="005376E1" w14:paraId="2DBB44CE" w14:textId="77777777" w:rsidTr="008C754F">
        <w:trPr>
          <w:cnfStyle w:val="100000000000" w:firstRow="1" w:lastRow="0" w:firstColumn="0" w:lastColumn="0" w:oddVBand="0" w:evenVBand="0" w:oddHBand="0" w:evenHBand="0" w:firstRowFirstColumn="0" w:firstRowLastColumn="0" w:lastRowFirstColumn="0" w:lastRowLastColumn="0"/>
          <w:cantSplit/>
          <w:trHeight w:val="3011"/>
        </w:trPr>
        <w:tc>
          <w:tcPr>
            <w:tcW w:w="5382" w:type="dxa"/>
            <w:vAlign w:val="center"/>
            <w:hideMark/>
          </w:tcPr>
          <w:p w14:paraId="56703E8F" w14:textId="45F049A7" w:rsidR="005376E1" w:rsidRPr="00DA50F1" w:rsidRDefault="005376E1" w:rsidP="007E4D36">
            <w:pPr>
              <w:pStyle w:val="Responsibilities"/>
              <w:framePr w:hSpace="0" w:wrap="auto" w:vAnchor="margin" w:hAnchor="text" w:xAlign="left" w:yAlign="inline"/>
            </w:pPr>
            <w:r w:rsidRPr="00DA50F1">
              <w:t>Responsibilities</w:t>
            </w:r>
          </w:p>
        </w:tc>
        <w:tc>
          <w:tcPr>
            <w:tcW w:w="780" w:type="dxa"/>
            <w:shd w:val="clear" w:color="auto" w:fill="FBFDE9"/>
            <w:textDirection w:val="tbRl"/>
            <w:hideMark/>
          </w:tcPr>
          <w:p w14:paraId="2B1CDDF9" w14:textId="77777777" w:rsidR="005376E1" w:rsidRDefault="005376E1" w:rsidP="007E4D36">
            <w:pPr>
              <w:pStyle w:val="GreenTableHeadings"/>
              <w:framePr w:wrap="auto"/>
            </w:pPr>
            <w:bookmarkStart w:id="0" w:name="_Hlk70089029"/>
            <w:r>
              <w:t>Approved provider and persons with management or control</w:t>
            </w:r>
            <w:bookmarkEnd w:id="0"/>
          </w:p>
        </w:tc>
        <w:tc>
          <w:tcPr>
            <w:tcW w:w="781" w:type="dxa"/>
            <w:shd w:val="clear" w:color="auto" w:fill="F3F9BF"/>
            <w:textDirection w:val="tbRl"/>
            <w:hideMark/>
          </w:tcPr>
          <w:p w14:paraId="0D7C7420" w14:textId="3D9F0731" w:rsidR="005376E1" w:rsidRDefault="005376E1" w:rsidP="007E4D36">
            <w:pPr>
              <w:pStyle w:val="GreenTableHeadings"/>
              <w:framePr w:wrap="auto"/>
            </w:pPr>
            <w:bookmarkStart w:id="1" w:name="_Hlk70088991"/>
            <w:r>
              <w:t>Nominated supervisor and persons in day-to-day charge</w:t>
            </w:r>
            <w:bookmarkEnd w:id="1"/>
          </w:p>
        </w:tc>
        <w:tc>
          <w:tcPr>
            <w:tcW w:w="781" w:type="dxa"/>
            <w:shd w:val="clear" w:color="auto" w:fill="ECF593"/>
            <w:textDirection w:val="tbRl"/>
            <w:hideMark/>
          </w:tcPr>
          <w:p w14:paraId="7A7F9ADB" w14:textId="2F3A0FB5" w:rsidR="005376E1" w:rsidRDefault="005376E1" w:rsidP="007E4D36">
            <w:pPr>
              <w:pStyle w:val="GreenTableHeadings"/>
              <w:framePr w:wrap="auto"/>
            </w:pPr>
            <w:bookmarkStart w:id="2" w:name="_Hlk70088959"/>
            <w:r>
              <w:t>Early childhood teacher, educators and all other staff</w:t>
            </w:r>
            <w:bookmarkEnd w:id="2"/>
          </w:p>
        </w:tc>
        <w:tc>
          <w:tcPr>
            <w:tcW w:w="781" w:type="dxa"/>
            <w:shd w:val="clear" w:color="auto" w:fill="E6F272"/>
            <w:textDirection w:val="tbRl"/>
            <w:hideMark/>
          </w:tcPr>
          <w:p w14:paraId="0C64BC59" w14:textId="7E419687" w:rsidR="005376E1" w:rsidRDefault="005376E1" w:rsidP="007E4D36">
            <w:pPr>
              <w:pStyle w:val="GreenTableHeadings"/>
              <w:framePr w:wrap="auto"/>
            </w:pPr>
            <w:bookmarkStart w:id="3" w:name="_Hlk70088931"/>
            <w:r>
              <w:t>Parents/guardians</w:t>
            </w:r>
            <w:bookmarkEnd w:id="3"/>
          </w:p>
        </w:tc>
        <w:tc>
          <w:tcPr>
            <w:tcW w:w="787" w:type="dxa"/>
            <w:shd w:val="clear" w:color="auto" w:fill="DFEE4C"/>
            <w:textDirection w:val="tbRl"/>
            <w:hideMark/>
          </w:tcPr>
          <w:p w14:paraId="0F9A4E51" w14:textId="3398926F" w:rsidR="005376E1" w:rsidRDefault="005376E1" w:rsidP="007E4D36">
            <w:pPr>
              <w:pStyle w:val="GreenTableHeadings"/>
              <w:framePr w:wrap="auto"/>
            </w:pPr>
            <w:bookmarkStart w:id="4" w:name="_Hlk70088905"/>
            <w:r>
              <w:t>Contractors, volunteers and students</w:t>
            </w:r>
            <w:bookmarkEnd w:id="4"/>
          </w:p>
        </w:tc>
      </w:tr>
      <w:tr w:rsidR="003C1F8C" w14:paraId="208AFCB3" w14:textId="77777777" w:rsidTr="008C754F">
        <w:tc>
          <w:tcPr>
            <w:tcW w:w="9292" w:type="dxa"/>
            <w:gridSpan w:val="6"/>
            <w:tcBorders>
              <w:top w:val="single" w:sz="4" w:space="0" w:color="B6BD37"/>
              <w:left w:val="single" w:sz="4" w:space="0" w:color="B6BD37"/>
              <w:bottom w:val="single" w:sz="4" w:space="0" w:color="B6BD37"/>
              <w:right w:val="single" w:sz="4" w:space="0" w:color="B6BD37"/>
            </w:tcBorders>
          </w:tcPr>
          <w:p w14:paraId="177938F6" w14:textId="024713AC" w:rsidR="003C1F8C" w:rsidRPr="00C6316F" w:rsidRDefault="007347E9" w:rsidP="007E4D36">
            <w:pPr>
              <w:jc w:val="center"/>
            </w:pPr>
            <w:r w:rsidRPr="007347E9">
              <w:rPr>
                <w:b/>
                <w:bCs/>
              </w:rPr>
              <w:t>R</w:t>
            </w:r>
            <w:r w:rsidRPr="007347E9">
              <w:t xml:space="preserve"> indicates legislation requirement, and should not be deleted</w:t>
            </w:r>
          </w:p>
        </w:tc>
      </w:tr>
      <w:tr w:rsidR="005376E1" w14:paraId="582E9FD3" w14:textId="77777777" w:rsidTr="008C754F">
        <w:tc>
          <w:tcPr>
            <w:tcW w:w="5382" w:type="dxa"/>
            <w:tcBorders>
              <w:top w:val="single" w:sz="4" w:space="0" w:color="B6BD37"/>
              <w:left w:val="single" w:sz="4" w:space="0" w:color="B6BD37"/>
              <w:bottom w:val="single" w:sz="4" w:space="0" w:color="B6BD37"/>
              <w:right w:val="single" w:sz="4" w:space="0" w:color="B6BD37"/>
            </w:tcBorders>
            <w:hideMark/>
          </w:tcPr>
          <w:p w14:paraId="044B6257" w14:textId="3D063A35" w:rsidR="005376E1" w:rsidRDefault="00A14B88" w:rsidP="007E4D36">
            <w:r>
              <w:t>B</w:t>
            </w:r>
            <w:r w:rsidRPr="00A14B88">
              <w:t xml:space="preserve">eing familiar with the </w:t>
            </w:r>
            <w:r w:rsidRPr="004A4D63">
              <w:rPr>
                <w:rStyle w:val="RegulationLawChar"/>
              </w:rPr>
              <w:t xml:space="preserve">Education and Care Services National Law Act 2010 </w:t>
            </w:r>
            <w:r w:rsidRPr="00A14B88">
              <w:t xml:space="preserve">and the </w:t>
            </w:r>
            <w:r w:rsidRPr="004A4D63">
              <w:rPr>
                <w:rStyle w:val="RegulationLawChar"/>
              </w:rPr>
              <w:t xml:space="preserve">Education and Care Services National </w:t>
            </w:r>
            <w:r w:rsidRPr="004A4D63">
              <w:rPr>
                <w:rStyle w:val="RegulationLawChar"/>
              </w:rPr>
              <w:lastRenderedPageBreak/>
              <w:t>Regulations 2011</w:t>
            </w:r>
            <w:r w:rsidRPr="00A14B88">
              <w:t>, service policies</w:t>
            </w:r>
            <w:r w:rsidR="00B24C6C">
              <w:t xml:space="preserve">, </w:t>
            </w:r>
            <w:r w:rsidRPr="00A14B88">
              <w:t>constitution, and procedures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B084C5D" w14:textId="1C3C6202" w:rsidR="005376E1" w:rsidRPr="008C754F" w:rsidRDefault="00D42518" w:rsidP="008C754F">
            <w:pPr>
              <w:jc w:val="center"/>
            </w:pPr>
            <w:r w:rsidRPr="008C754F">
              <w:lastRenderedPageBreak/>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86684CB" w14:textId="3720B0C6" w:rsidR="005376E1"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00146FF" w14:textId="0439D523" w:rsidR="005376E1"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C0D8A05" w14:textId="0B8FB50F" w:rsidR="005376E1" w:rsidRPr="008C754F" w:rsidRDefault="008C754F"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E748C13" w14:textId="603C8E8B" w:rsidR="005376E1" w:rsidRPr="008C754F" w:rsidRDefault="008C754F" w:rsidP="008C754F">
            <w:pPr>
              <w:jc w:val="center"/>
            </w:pPr>
            <w:r>
              <w:sym w:font="Symbol" w:char="F0D6"/>
            </w:r>
          </w:p>
        </w:tc>
      </w:tr>
      <w:tr w:rsidR="00384A08" w14:paraId="23F28CFB"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AF76AC5" w14:textId="4046F873" w:rsidR="00384A08" w:rsidRPr="00CC27CC" w:rsidRDefault="00384A08" w:rsidP="007E4D36">
            <w:r w:rsidRPr="00CC27CC">
              <w:t xml:space="preserve">Acknowledge compliments and thank </w:t>
            </w:r>
            <w:r w:rsidR="002B6284" w:rsidRPr="00CC27CC">
              <w:t xml:space="preserve">complementor </w:t>
            </w:r>
            <w:r w:rsidRPr="00CC27CC">
              <w:t>for their interest and feedback</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0C7F3B1" w14:textId="2D885D89" w:rsidR="00384A0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1DC84FA" w14:textId="37B85320" w:rsidR="00384A0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E61CB9" w14:textId="77777777" w:rsidR="00384A08" w:rsidRPr="008C754F" w:rsidRDefault="00384A08"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DE8C980" w14:textId="77777777" w:rsidR="00384A08" w:rsidRPr="008C754F" w:rsidRDefault="00384A08"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86FF08" w14:textId="77777777" w:rsidR="00384A08" w:rsidRPr="008C754F" w:rsidRDefault="00384A08" w:rsidP="008C754F">
            <w:pPr>
              <w:jc w:val="center"/>
            </w:pPr>
          </w:p>
        </w:tc>
      </w:tr>
      <w:tr w:rsidR="002A3399" w14:paraId="1BD24FA7"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81A0DA4" w14:textId="0A4819A6" w:rsidR="002A3399" w:rsidRPr="00CC27CC" w:rsidRDefault="00E15602" w:rsidP="007E4D36">
            <w:r w:rsidRPr="00CC27CC">
              <w:t xml:space="preserve">Save </w:t>
            </w:r>
            <w:r w:rsidR="00B77719" w:rsidRPr="00CC27CC">
              <w:t>compliments and shar</w:t>
            </w:r>
            <w:r w:rsidR="007F3DF8" w:rsidRPr="00CC27CC">
              <w:t>ing</w:t>
            </w:r>
            <w:r w:rsidR="00B77719" w:rsidRPr="00CC27CC">
              <w:t xml:space="preserve"> with relevant parties </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8A3E8A" w14:textId="4E766063" w:rsidR="002A3399"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48E3EE7" w14:textId="32C8C3B2" w:rsidR="002A3399"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0FE6AF" w14:textId="77777777" w:rsidR="002A3399" w:rsidRPr="008C754F" w:rsidRDefault="002A3399"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D1174FA" w14:textId="77777777" w:rsidR="002A3399" w:rsidRPr="008C754F" w:rsidRDefault="002A3399"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1C19DE0" w14:textId="77777777" w:rsidR="002A3399" w:rsidRPr="008C754F" w:rsidRDefault="002A3399" w:rsidP="008C754F">
            <w:pPr>
              <w:jc w:val="center"/>
            </w:pPr>
          </w:p>
        </w:tc>
      </w:tr>
      <w:tr w:rsidR="001C0338" w14:paraId="41BD7C6E"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79A9223" w14:textId="377EA7E4" w:rsidR="001C0338" w:rsidRPr="00CC27CC" w:rsidRDefault="001C0338" w:rsidP="007E4D36">
            <w:r w:rsidRPr="00CC27CC">
              <w:t>Ensu</w:t>
            </w:r>
            <w:r w:rsidR="00544A9C" w:rsidRPr="00CC27CC">
              <w:t>r</w:t>
            </w:r>
            <w:r w:rsidR="007F3DF8" w:rsidRPr="00CC27CC">
              <w:t>ing</w:t>
            </w:r>
            <w:r w:rsidRPr="00CC27CC">
              <w:t xml:space="preserve"> that compliments and complaints are monitored and used to</w:t>
            </w:r>
            <w:r w:rsidR="007F3DF8" w:rsidRPr="00CC27CC">
              <w:t xml:space="preserve"> </w:t>
            </w:r>
            <w:r w:rsidRPr="00CC27CC">
              <w:t xml:space="preserve">continually improve the quality of </w:t>
            </w:r>
            <w:r w:rsidR="007F3DF8" w:rsidRPr="00CC27CC">
              <w:t xml:space="preserve">the </w:t>
            </w:r>
            <w:r w:rsidRPr="00CC27CC">
              <w:t>service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FE519EF" w14:textId="3F6A56B2" w:rsidR="001C0338"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320E221" w14:textId="68740C81" w:rsidR="001C033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8FF303" w14:textId="77777777" w:rsidR="001C0338" w:rsidRPr="008C754F" w:rsidRDefault="001C0338"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06AB0ED" w14:textId="77777777" w:rsidR="001C0338" w:rsidRPr="008C754F" w:rsidRDefault="001C0338"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8125116" w14:textId="77777777" w:rsidR="001C0338" w:rsidRPr="008C754F" w:rsidRDefault="001C0338" w:rsidP="008C754F">
            <w:pPr>
              <w:jc w:val="center"/>
            </w:pPr>
          </w:p>
        </w:tc>
      </w:tr>
      <w:tr w:rsidR="0085496D" w14:paraId="15D947C4"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0FB6434A" w14:textId="0B0CA15E" w:rsidR="0085496D" w:rsidRDefault="0085496D" w:rsidP="007E4D36">
            <w:r>
              <w:t>I</w:t>
            </w:r>
            <w:r w:rsidRPr="00A14B88">
              <w:t>dentifying, preventing and addressing potential concerns before they become formal complaint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E4014FE" w14:textId="49F43636" w:rsidR="0085496D"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724D6E" w14:textId="60F0A9B3" w:rsidR="0085496D"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B116A26" w14:textId="3DF8B663" w:rsidR="0085496D"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2210F0" w14:textId="5592E1A4" w:rsidR="0085496D" w:rsidRPr="008C754F" w:rsidRDefault="0085496D"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3F0BEED" w14:textId="22435937" w:rsidR="0085496D" w:rsidRPr="008C754F" w:rsidRDefault="008C754F" w:rsidP="008C754F">
            <w:pPr>
              <w:jc w:val="center"/>
            </w:pPr>
            <w:r>
              <w:sym w:font="Symbol" w:char="F0D6"/>
            </w:r>
          </w:p>
        </w:tc>
      </w:tr>
      <w:tr w:rsidR="0085496D" w14:paraId="6396750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BA2F07C" w14:textId="279DC396" w:rsidR="0085496D" w:rsidRDefault="0085496D" w:rsidP="007E4D36">
            <w:r>
              <w:t>E</w:t>
            </w:r>
            <w:r w:rsidRPr="00A14B88">
              <w:t xml:space="preserve">nsuring that the name and telephone number of the </w:t>
            </w:r>
            <w:r w:rsidR="00D54924">
              <w:t>r</w:t>
            </w:r>
            <w:r w:rsidRPr="00A14B88">
              <w:t xml:space="preserve">esponsible </w:t>
            </w:r>
            <w:r w:rsidR="00D54924">
              <w:t>p</w:t>
            </w:r>
            <w:r w:rsidRPr="00A14B88">
              <w:t xml:space="preserve">erson </w:t>
            </w:r>
            <w:r w:rsidRPr="004F1828">
              <w:rPr>
                <w:rStyle w:val="PolicyNameChar"/>
              </w:rPr>
              <w:t xml:space="preserve">(refer to Staffing Policy) </w:t>
            </w:r>
            <w:r w:rsidRPr="00A14B88">
              <w:t xml:space="preserve">to whom complaints may be addressed are displayed prominently at the main entrance of the service </w:t>
            </w:r>
            <w:r w:rsidRPr="006743D1">
              <w:rPr>
                <w:rStyle w:val="RegulationLawChar"/>
              </w:rPr>
              <w:t>(National Law: Section 172</w:t>
            </w:r>
            <w:r w:rsidR="00C269BA">
              <w:rPr>
                <w:rStyle w:val="RegulationLawChar"/>
              </w:rPr>
              <w:t xml:space="preserve">, </w:t>
            </w:r>
            <w:r w:rsidRPr="004F1828">
              <w:rPr>
                <w:rStyle w:val="RegulationLawChar"/>
              </w:rPr>
              <w:t>Regulation173(2)b))</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4F0AD6C" w14:textId="33F9CEBB" w:rsidR="0085496D"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39E30C" w14:textId="16B0AA2D" w:rsidR="0085496D"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7C822E5" w14:textId="426B1318" w:rsidR="0085496D" w:rsidRPr="008C754F" w:rsidRDefault="0085496D"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3EF755F" w14:textId="5082BBCA" w:rsidR="0085496D" w:rsidRPr="008C754F" w:rsidRDefault="0085496D"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476909B" w14:textId="33F4C6FE" w:rsidR="0085496D" w:rsidRPr="008C754F" w:rsidRDefault="0085496D" w:rsidP="008C754F">
            <w:pPr>
              <w:jc w:val="center"/>
            </w:pPr>
          </w:p>
        </w:tc>
      </w:tr>
      <w:tr w:rsidR="00C269BA" w14:paraId="57A1819E"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40F558A" w14:textId="36962F04" w:rsidR="00C269BA" w:rsidRDefault="00C269BA" w:rsidP="007E4D36">
            <w:r>
              <w:t>E</w:t>
            </w:r>
            <w:r w:rsidRPr="00A14B88">
              <w:t xml:space="preserve">nsuring that the address and telephone number of the Authorised Officer at the DE regional office are displayed prominently at the main entrance of the service </w:t>
            </w:r>
            <w:r w:rsidRPr="004F1828">
              <w:rPr>
                <w:rStyle w:val="RegulationLawChar"/>
              </w:rPr>
              <w:t>(Regulation 173(2)(e))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B515EB4" w14:textId="742EAE73" w:rsidR="00C269BA"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BAB1BD9" w14:textId="689BB2ED" w:rsidR="00C269BA"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E58226E" w14:textId="7AB715EC"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2DC48D" w14:textId="7AD28EA4" w:rsidR="00C269BA" w:rsidRPr="008C754F" w:rsidRDefault="00C269BA"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4DA5952" w14:textId="1ACB0D86" w:rsidR="00C269BA" w:rsidRPr="008C754F" w:rsidRDefault="00C269BA" w:rsidP="008C754F">
            <w:pPr>
              <w:jc w:val="center"/>
            </w:pPr>
          </w:p>
        </w:tc>
      </w:tr>
      <w:tr w:rsidR="00C269BA" w14:paraId="2741D063"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9F67AA4" w14:textId="116497B7" w:rsidR="00C269BA" w:rsidRDefault="00C269BA" w:rsidP="007E4D36">
            <w:r>
              <w:t>A</w:t>
            </w:r>
            <w:r w:rsidRPr="00A14B88">
              <w:t xml:space="preserve">dvising parents/guardians and any other new members of </w:t>
            </w:r>
            <w:r w:rsidR="00BE5227">
              <w:t>Keon Park Kindergarten Incorporated</w:t>
            </w:r>
            <w:r w:rsidRPr="00A14B88">
              <w:t xml:space="preserve"> of the </w:t>
            </w:r>
            <w:r w:rsidR="00D54924">
              <w:rPr>
                <w:rStyle w:val="PolicyNameChar"/>
              </w:rPr>
              <w:t>C</w:t>
            </w:r>
            <w:r w:rsidR="00C2527D" w:rsidRPr="00C47977">
              <w:rPr>
                <w:rStyle w:val="PolicyNameChar"/>
              </w:rPr>
              <w:t xml:space="preserve">ompliments and </w:t>
            </w:r>
            <w:r w:rsidR="00D54924">
              <w:rPr>
                <w:rStyle w:val="PolicyNameChar"/>
              </w:rPr>
              <w:t>C</w:t>
            </w:r>
            <w:r w:rsidRPr="00C47977">
              <w:rPr>
                <w:rStyle w:val="PolicyNameChar"/>
              </w:rPr>
              <w:t>omplaints</w:t>
            </w:r>
            <w:r w:rsidR="00C2527D" w:rsidRPr="00C47977">
              <w:rPr>
                <w:rStyle w:val="PolicyNameChar"/>
              </w:rPr>
              <w:t xml:space="preserve"> </w:t>
            </w:r>
            <w:r w:rsidRPr="00C47977">
              <w:rPr>
                <w:rStyle w:val="PolicyNameChar"/>
              </w:rPr>
              <w:t>policy</w:t>
            </w:r>
            <w:r w:rsidRPr="00A14B88">
              <w:t xml:space="preserve"> and procedures upon enrolment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CBC32A" w14:textId="71858D84" w:rsidR="00C269BA"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70AF714" w14:textId="0E27BD9E" w:rsidR="00C269BA"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B5856B" w14:textId="77777777"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0CC3AD4" w14:textId="77777777" w:rsidR="00C269BA" w:rsidRPr="008C754F" w:rsidRDefault="00C269BA"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F9B282" w14:textId="77777777" w:rsidR="00C269BA" w:rsidRPr="008C754F" w:rsidRDefault="00C269BA" w:rsidP="008C754F">
            <w:pPr>
              <w:jc w:val="center"/>
            </w:pPr>
          </w:p>
        </w:tc>
      </w:tr>
      <w:tr w:rsidR="0074667F" w14:paraId="022307DA"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CAA06F7" w14:textId="17F252C9" w:rsidR="0074667F" w:rsidRPr="009A17A8" w:rsidRDefault="00EC6169" w:rsidP="007E4D36">
            <w:r w:rsidRPr="009A17A8">
              <w:t>Ensuring</w:t>
            </w:r>
            <w:r w:rsidR="00B8528D" w:rsidRPr="009A17A8">
              <w:t xml:space="preserve"> </w:t>
            </w:r>
            <w:r w:rsidRPr="009A17A8">
              <w:t>c</w:t>
            </w:r>
            <w:r w:rsidR="00B8528D" w:rsidRPr="009A17A8">
              <w:t>omplaints are taken seriously, and responded to promptly and thoroughly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1DA3142" w14:textId="465EB991" w:rsidR="0074667F" w:rsidRPr="008C754F" w:rsidRDefault="00EC6169"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AA090CF" w14:textId="3B01D3A1" w:rsidR="0074667F" w:rsidRDefault="00EC6169"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CE03B41" w14:textId="77777777" w:rsidR="0074667F" w:rsidRPr="008C754F" w:rsidRDefault="0074667F"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14DEF3B" w14:textId="77777777" w:rsidR="0074667F" w:rsidRPr="008C754F" w:rsidRDefault="0074667F"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5DF49E8" w14:textId="77777777" w:rsidR="0074667F" w:rsidRPr="008C754F" w:rsidRDefault="0074667F" w:rsidP="008C754F">
            <w:pPr>
              <w:jc w:val="center"/>
            </w:pPr>
          </w:p>
        </w:tc>
      </w:tr>
      <w:tr w:rsidR="00D271E8" w14:paraId="659D4BFE"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5720629" w14:textId="6E9A93CF" w:rsidR="00D271E8" w:rsidRPr="009A17A8" w:rsidRDefault="00D271E8" w:rsidP="007E4D36">
            <w:r w:rsidRPr="009A17A8">
              <w:t xml:space="preserve">Ensuring the </w:t>
            </w:r>
            <w:r w:rsidR="00EA1F54" w:rsidRPr="009A17A8">
              <w:t>complaints processes is</w:t>
            </w:r>
            <w:r w:rsidR="00F04EBB" w:rsidRPr="009A17A8">
              <w:t xml:space="preserve"> child focused</w:t>
            </w:r>
            <w:r w:rsidR="00763ADF" w:rsidRPr="009A17A8">
              <w:t>,</w:t>
            </w:r>
            <w:r w:rsidR="00EA1F54" w:rsidRPr="009A17A8">
              <w:t xml:space="preserve"> understood broadly (including by children, their families, staff and volunteers)</w:t>
            </w:r>
            <w:r w:rsidR="00763ADF" w:rsidRPr="009A17A8">
              <w:t xml:space="preserve">, </w:t>
            </w:r>
            <w:r w:rsidR="00EA1F54" w:rsidRPr="009A17A8">
              <w:t>culturally safe</w:t>
            </w:r>
            <w:r w:rsidR="00763ADF" w:rsidRPr="009A17A8">
              <w:t xml:space="preserve"> and compliant </w:t>
            </w:r>
            <w:r w:rsidR="005A0D36" w:rsidRPr="009A17A8">
              <w:t>with privacy laws, reporting obligations and employment law</w:t>
            </w:r>
            <w:r w:rsidR="00000193" w:rsidRPr="009A17A8">
              <w:t xml:space="preserve"> </w:t>
            </w:r>
            <w:r w:rsidR="00000193" w:rsidRPr="009A17A8">
              <w:rPr>
                <w:rStyle w:val="RefertoSourceDefinitionsAttachmentChar"/>
              </w:rPr>
              <w:t xml:space="preserve">(refer to Attachment </w:t>
            </w:r>
            <w:r w:rsidR="00F3085D" w:rsidRPr="009A17A8">
              <w:rPr>
                <w:rStyle w:val="RefertoSourceDefinitionsAttachmentChar"/>
              </w:rPr>
              <w:t>1 &amp; 2</w:t>
            </w:r>
            <w:r w:rsidR="00000193" w:rsidRPr="009A17A8">
              <w:rPr>
                <w:rStyle w:val="RefertoSourceDefinitionsAttachmentChar"/>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6324B7" w14:textId="405B5BF8" w:rsidR="00D271E8"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08467CE" w14:textId="5752C62A" w:rsidR="00D271E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28F362F" w14:textId="77777777" w:rsidR="00D271E8" w:rsidRPr="008C754F" w:rsidRDefault="00D271E8"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B1E75B9" w14:textId="77777777" w:rsidR="00D271E8" w:rsidRPr="008C754F" w:rsidRDefault="00D271E8"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973372" w14:textId="77777777" w:rsidR="00D271E8" w:rsidRPr="008C754F" w:rsidRDefault="00D271E8" w:rsidP="008C754F">
            <w:pPr>
              <w:jc w:val="center"/>
            </w:pPr>
          </w:p>
        </w:tc>
      </w:tr>
      <w:tr w:rsidR="00BE055D" w14:paraId="5BAC33B9"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E438119" w14:textId="4DAF6A63" w:rsidR="00BE055D" w:rsidRPr="009A17A8" w:rsidRDefault="00BE055D" w:rsidP="007E4D36">
            <w:r w:rsidRPr="009A17A8">
              <w:t>Ensuring educators, staff, volunteers and students are well informed about their child protection responsibilities and reporting and privacy obligations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EBC9E3B" w14:textId="5D914835" w:rsidR="00BE055D" w:rsidRPr="008C754F" w:rsidRDefault="00BE055D"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50F2AE8" w14:textId="327BC295" w:rsidR="00BE055D" w:rsidRDefault="004F3B67"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EDC84B" w14:textId="79896AEC" w:rsidR="00BE055D" w:rsidRPr="008C754F" w:rsidRDefault="00BE055D"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29C010" w14:textId="77777777" w:rsidR="00BE055D" w:rsidRPr="008C754F" w:rsidRDefault="00BE055D"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EB9DEFC" w14:textId="27D7D141" w:rsidR="00BE055D" w:rsidRPr="008C754F" w:rsidRDefault="00BE055D" w:rsidP="008C754F">
            <w:pPr>
              <w:jc w:val="center"/>
            </w:pPr>
            <w:r>
              <w:sym w:font="Symbol" w:char="F0D6"/>
            </w:r>
          </w:p>
        </w:tc>
      </w:tr>
      <w:tr w:rsidR="004F3B67" w14:paraId="0CBBE2CD"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3051B606" w14:textId="5B1CFB41" w:rsidR="004F3B67" w:rsidRPr="009A17A8" w:rsidRDefault="004F3B67" w:rsidP="007E4D36">
            <w:r w:rsidRPr="009A17A8">
              <w:t>Ensuring educators, staff, volunteers and students are well informed about the different ways children express concerns or distress and disclose harm, as well as processes for responding to disclosures from children</w:t>
            </w:r>
            <w:r w:rsidR="00BE5227">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9C0E117" w14:textId="05ED7A03" w:rsidR="004F3B67" w:rsidRDefault="004F3B67" w:rsidP="008C754F">
            <w:pPr>
              <w:jc w:val="center"/>
              <w:rPr>
                <w:rFonts w:ascii="Abadi" w:hAnsi="Abadi"/>
              </w:rP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881231" w14:textId="026E7280" w:rsidR="004F3B67" w:rsidRDefault="004F3B67"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A2E8552" w14:textId="50E49503" w:rsidR="004F3B67" w:rsidRDefault="004F3B6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BD5203" w14:textId="77777777" w:rsidR="004F3B67" w:rsidRPr="008C754F" w:rsidRDefault="004F3B67"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B0011E9" w14:textId="6C35677C" w:rsidR="004F3B67" w:rsidRDefault="004F3B67" w:rsidP="008C754F">
            <w:pPr>
              <w:jc w:val="center"/>
            </w:pPr>
            <w:r>
              <w:sym w:font="Symbol" w:char="F0D6"/>
            </w:r>
          </w:p>
        </w:tc>
      </w:tr>
      <w:tr w:rsidR="00494E0E" w14:paraId="7644DDA6"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B09D523" w14:textId="22EDCB33" w:rsidR="00494E0E" w:rsidRPr="009A17A8" w:rsidRDefault="00845C8F" w:rsidP="007E4D36">
            <w:r w:rsidRPr="009A17A8">
              <w:t>Ensuring that the management of a complaint that alleges a child is exhibiting harmful sexual behaviours is child focused</w:t>
            </w:r>
            <w:r w:rsidR="007029A2" w:rsidRPr="009A17A8">
              <w:t>,</w:t>
            </w:r>
            <w:r w:rsidR="00906716" w:rsidRPr="009A17A8">
              <w:t xml:space="preserve"> culturally safe and compliant with privacy laws, reporting obligations and employment law</w:t>
            </w:r>
            <w:r w:rsidR="00BE5227">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3425FC7" w14:textId="1672E7AF" w:rsidR="00494E0E" w:rsidRPr="008C754F" w:rsidRDefault="00906716"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613AC0" w14:textId="512ED161" w:rsidR="00494E0E" w:rsidRDefault="0090671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1788FB" w14:textId="77777777" w:rsidR="00494E0E" w:rsidRPr="008C754F" w:rsidRDefault="00494E0E"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EEEC5A0" w14:textId="77777777" w:rsidR="00494E0E" w:rsidRPr="008C754F" w:rsidRDefault="00494E0E"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92046B1" w14:textId="77777777" w:rsidR="00494E0E" w:rsidRPr="008C754F" w:rsidRDefault="00494E0E" w:rsidP="008C754F">
            <w:pPr>
              <w:jc w:val="center"/>
            </w:pPr>
          </w:p>
        </w:tc>
      </w:tr>
      <w:tr w:rsidR="00B653C6" w14:paraId="68D019A4"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88CDC1B" w14:textId="03C11FCE" w:rsidR="00B653C6" w:rsidRDefault="00833E63" w:rsidP="007E4D36">
            <w:r>
              <w:t>Ensuring that c</w:t>
            </w:r>
            <w:r w:rsidRPr="00833E63">
              <w:t xml:space="preserve">hildren have access to </w:t>
            </w:r>
            <w:r w:rsidR="00BE5227">
              <w:t>age-appropriate</w:t>
            </w:r>
            <w:r w:rsidR="007E43DC">
              <w:t xml:space="preserve"> </w:t>
            </w:r>
            <w:r w:rsidRPr="00833E63">
              <w:t>information, support and complaints processes in ways that are culturally safe, accessible and easy to understand</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EE4CDAD" w14:textId="44C8EE40" w:rsidR="00B653C6"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B345D6" w14:textId="2DC8821A" w:rsidR="00B653C6"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A8ACA02" w14:textId="628812DE" w:rsidR="00B653C6"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746918" w14:textId="77777777" w:rsidR="00B653C6" w:rsidRPr="008C754F" w:rsidRDefault="00B653C6"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F0AAAA" w14:textId="13522506" w:rsidR="00B653C6" w:rsidRPr="008C754F" w:rsidRDefault="008C754F" w:rsidP="008C754F">
            <w:pPr>
              <w:jc w:val="center"/>
            </w:pPr>
            <w:r>
              <w:sym w:font="Symbol" w:char="F0D6"/>
            </w:r>
          </w:p>
        </w:tc>
      </w:tr>
      <w:tr w:rsidR="00BF0BBB" w14:paraId="0B8A032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42FC948" w14:textId="07D65D9D" w:rsidR="00BF0BBB" w:rsidRPr="009A17A8" w:rsidRDefault="00B03AD6" w:rsidP="007E4D36">
            <w:r w:rsidRPr="009A17A8">
              <w:t>Ensuring barriers for all children to complain are removed and reasonable adjustments are made to meet their needs.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849A2A9" w14:textId="45D207B5" w:rsidR="00BF0BBB" w:rsidRPr="008C754F" w:rsidRDefault="00B03AD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BF22B46" w14:textId="257E8305" w:rsidR="00BF0BBB" w:rsidRDefault="00B03AD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72FC43" w14:textId="01752F9C" w:rsidR="00BF0BBB" w:rsidRDefault="00B03AD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447C64" w14:textId="77777777" w:rsidR="00BF0BBB" w:rsidRPr="008C754F" w:rsidRDefault="00BF0BBB"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064F14E" w14:textId="77777777" w:rsidR="00BF0BBB" w:rsidRDefault="00BF0BBB" w:rsidP="008C754F">
            <w:pPr>
              <w:jc w:val="center"/>
            </w:pPr>
          </w:p>
        </w:tc>
      </w:tr>
      <w:tr w:rsidR="00566705" w14:paraId="066A85B6"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2E4316B" w14:textId="1DF0BC3A" w:rsidR="00566705" w:rsidRPr="009A17A8" w:rsidRDefault="00566705" w:rsidP="007E4D36">
            <w:r w:rsidRPr="009A17A8">
              <w:t xml:space="preserve">Ensuring that this policy </w:t>
            </w:r>
            <w:proofErr w:type="gramStart"/>
            <w:r w:rsidRPr="009A17A8">
              <w:t>is available for inspection at the service at all times</w:t>
            </w:r>
            <w:proofErr w:type="gramEnd"/>
            <w:r w:rsidRPr="009A17A8">
              <w:t xml:space="preserve"> </w:t>
            </w:r>
            <w:r w:rsidRPr="009A17A8">
              <w:rPr>
                <w:rStyle w:val="RegulationLawChar"/>
              </w:rPr>
              <w:t>(Regulation 171)</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748AC57" w14:textId="329B8D59"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08509C" w14:textId="607CD69D" w:rsidR="00566705"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C0943B2" w14:textId="77777777" w:rsidR="00566705" w:rsidRPr="008C754F" w:rsidRDefault="00566705"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76C108" w14:textId="77777777"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8D820AE" w14:textId="77777777" w:rsidR="00566705" w:rsidRPr="008C754F" w:rsidRDefault="00566705" w:rsidP="008C754F">
            <w:pPr>
              <w:jc w:val="center"/>
            </w:pPr>
          </w:p>
        </w:tc>
      </w:tr>
      <w:tr w:rsidR="00493FDE" w14:paraId="73F0E792"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0F660F12" w14:textId="79A4EEEB" w:rsidR="00493FDE" w:rsidRPr="009A17A8" w:rsidRDefault="00493FDE" w:rsidP="007E4D36">
            <w:r w:rsidRPr="009A17A8">
              <w:lastRenderedPageBreak/>
              <w:t xml:space="preserve">Ensuring the complaint-handling system is </w:t>
            </w:r>
            <w:r w:rsidR="009160EA" w:rsidRPr="009A17A8">
              <w:t xml:space="preserve">easily </w:t>
            </w:r>
            <w:r w:rsidRPr="009A17A8">
              <w:t xml:space="preserve">understood by children, families, staff and volunteers </w:t>
            </w:r>
            <w:r w:rsidR="006F5DE3" w:rsidRPr="009A17A8">
              <w:t>and are culturally safe</w:t>
            </w:r>
            <w:r w:rsidR="006F5DE3" w:rsidRPr="009A17A8">
              <w:rPr>
                <w:rStyle w:val="RefertoSourceDefinitionsAttachmentChar"/>
                <w:rFonts w:ascii="TheSansB W3 Light" w:hAnsi="TheSansB W3 Light"/>
                <w:i w:val="0"/>
                <w:color w:val="auto"/>
                <w:szCs w:val="22"/>
              </w:rPr>
              <w:t xml:space="preserve"> </w:t>
            </w:r>
            <w:r w:rsidRPr="009A17A8">
              <w:rPr>
                <w:rStyle w:val="RefertoSourceDefinitionsAttachmentChar"/>
              </w:rPr>
              <w:t xml:space="preserve">(refer to </w:t>
            </w:r>
            <w:r w:rsidR="000B1B11" w:rsidRPr="009A17A8">
              <w:rPr>
                <w:rStyle w:val="RefertoSourceDefinitionsAttachmentChar"/>
              </w:rPr>
              <w:t>A</w:t>
            </w:r>
            <w:r w:rsidRPr="009A17A8">
              <w:rPr>
                <w:rStyle w:val="RefertoSourceDefinitionsAttachmentChar"/>
              </w:rPr>
              <w:t xml:space="preserve">ttachment </w:t>
            </w:r>
            <w:r w:rsidR="000B1B11" w:rsidRPr="009A17A8">
              <w:rPr>
                <w:rStyle w:val="RefertoSourceDefinitionsAttachmentChar"/>
              </w:rPr>
              <w:t>1</w:t>
            </w:r>
            <w:r w:rsidR="00A70B55" w:rsidRPr="009A17A8">
              <w:rPr>
                <w:rStyle w:val="RefertoSourceDefinitionsAttachmentChar"/>
              </w:rPr>
              <w:t xml:space="preserve"> and 4</w:t>
            </w:r>
            <w:r w:rsidRPr="009A17A8">
              <w:rPr>
                <w:rStyle w:val="RefertoSourceDefinitionsAttachmentChar"/>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95CE1EE" w14:textId="6FE3A342" w:rsidR="00493FDE" w:rsidRPr="008C754F" w:rsidRDefault="00493FD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5450BC" w14:textId="0AFB083A" w:rsidR="00493FDE" w:rsidRDefault="00493FD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AA1E01" w14:textId="5B774640" w:rsidR="00493FDE" w:rsidRPr="008C754F" w:rsidRDefault="00493FD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4DE0CF" w14:textId="77777777" w:rsidR="00493FDE" w:rsidRPr="008C754F" w:rsidRDefault="00493FDE"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7B633E1" w14:textId="77777777" w:rsidR="00493FDE" w:rsidRPr="008C754F" w:rsidRDefault="00493FDE" w:rsidP="008C754F">
            <w:pPr>
              <w:jc w:val="center"/>
            </w:pPr>
          </w:p>
        </w:tc>
      </w:tr>
      <w:tr w:rsidR="008C5231" w14:paraId="3D42235D"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2597AAC" w14:textId="14A58AC9" w:rsidR="008C5231" w:rsidRPr="009A17A8" w:rsidRDefault="00EB0D83" w:rsidP="007E4D36">
            <w:r w:rsidRPr="009A17A8">
              <w:t>Ensuring there are a various way for children to make complaints are made available based on their feedback about how they prefer to communicate</w:t>
            </w:r>
            <w:r w:rsidR="004277AB" w:rsidRPr="009A17A8">
              <w:t xml:space="preserve"> </w:t>
            </w:r>
            <w:r w:rsidR="004277AB" w:rsidRPr="009A17A8">
              <w:rPr>
                <w:rStyle w:val="RefertoSourceDefinitionsAttachmentChar"/>
              </w:rPr>
              <w:t>(refer to Attachment 4)</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DC3E118" w14:textId="181DE04B" w:rsidR="008C5231" w:rsidRDefault="00EB0D83"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9F0992" w14:textId="4D325FDB" w:rsidR="008C5231" w:rsidRDefault="00EB0D83"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63EF431" w14:textId="0B3AA71E" w:rsidR="008C5231" w:rsidRDefault="00F80C25"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82AC095" w14:textId="77777777" w:rsidR="008C5231" w:rsidRPr="008C754F" w:rsidRDefault="008C5231"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B2B0A96" w14:textId="77777777" w:rsidR="008C5231" w:rsidRPr="008C754F" w:rsidRDefault="008C5231" w:rsidP="008C754F">
            <w:pPr>
              <w:jc w:val="center"/>
            </w:pPr>
          </w:p>
        </w:tc>
      </w:tr>
      <w:tr w:rsidR="00566705" w14:paraId="43CEC0EA"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1C8E7BB" w14:textId="03A5B633" w:rsidR="00566705" w:rsidRPr="009A17A8" w:rsidRDefault="00566705" w:rsidP="007E4D36">
            <w:r w:rsidRPr="009A17A8">
              <w:t>Being aware of, and committed to, the principles of communicating and sharing information with service employees, members and volunteers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36EE7EB" w14:textId="1A9BA98F"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0C40D4C" w14:textId="36508754"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3ED7CD" w14:textId="77777777" w:rsidR="00566705" w:rsidRPr="008C754F" w:rsidRDefault="00566705"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1E9C058" w14:textId="77777777"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F84C6E3" w14:textId="77777777" w:rsidR="00566705" w:rsidRPr="008C754F" w:rsidRDefault="00566705" w:rsidP="008C754F">
            <w:pPr>
              <w:jc w:val="center"/>
            </w:pPr>
          </w:p>
        </w:tc>
      </w:tr>
      <w:tr w:rsidR="00566705" w14:paraId="55452CD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DCBB1AA" w14:textId="06AC54E5" w:rsidR="00566705" w:rsidRDefault="00566705" w:rsidP="007E4D36">
            <w:r>
              <w:t>R</w:t>
            </w:r>
            <w:r w:rsidRPr="00A14B88">
              <w:t>esponding to all complaints</w:t>
            </w:r>
            <w:r w:rsidR="0030256F">
              <w:t xml:space="preserve"> </w:t>
            </w:r>
            <w:r w:rsidRPr="00A14B88">
              <w:t>in the most appropriate manner and at the earliest opportunity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6BACBC" w14:textId="704E7F48"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FCE8A61" w14:textId="0A563553"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19F7C29" w14:textId="79F920CC"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E6B1154" w14:textId="2AA1A865"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849497" w14:textId="037F710E" w:rsidR="00566705" w:rsidRPr="008C754F" w:rsidRDefault="00D650A7" w:rsidP="008C754F">
            <w:pPr>
              <w:jc w:val="center"/>
            </w:pPr>
            <w:r>
              <w:sym w:font="Symbol" w:char="F0D6"/>
            </w:r>
          </w:p>
        </w:tc>
      </w:tr>
      <w:tr w:rsidR="00566705" w14:paraId="49647C4F"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9D6E31D" w14:textId="3874055D" w:rsidR="00566705" w:rsidRDefault="00566705" w:rsidP="007E4D36">
            <w:r>
              <w:t>T</w:t>
            </w:r>
            <w:r w:rsidRPr="00A14B88">
              <w:t>reating all complainants fairly and equitably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3D3BEA8" w14:textId="5B8D4646"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45F4D2" w14:textId="44B1ED38"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CDE232" w14:textId="3871CED3"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86B8410" w14:textId="77777777"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FB622DE" w14:textId="77777777" w:rsidR="00566705" w:rsidRPr="008C754F" w:rsidRDefault="00566705" w:rsidP="008C754F">
            <w:pPr>
              <w:jc w:val="center"/>
            </w:pPr>
          </w:p>
        </w:tc>
      </w:tr>
      <w:tr w:rsidR="00566705" w14:paraId="620459C7"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B7CD244" w14:textId="0E416C60" w:rsidR="00566705" w:rsidRDefault="00566705" w:rsidP="007E4D36">
            <w:r w:rsidRPr="003C5B71">
              <w:t>Discussing minor complaints directly with the party involved as a first step towards resolution (the parties are encouraged to discuss the matter professionally and openly work together to achieve a desired outcome)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E9B47A8" w14:textId="53494BE6"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618C069" w14:textId="1A1B2562"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9A67D1" w14:textId="2A6F93C4"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48D9770" w14:textId="1B153215" w:rsidR="00566705"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6F78DB7" w14:textId="1C418D2A" w:rsidR="00566705" w:rsidRPr="008C754F" w:rsidRDefault="00566705" w:rsidP="008C754F">
            <w:pPr>
              <w:jc w:val="center"/>
            </w:pPr>
          </w:p>
        </w:tc>
      </w:tr>
      <w:tr w:rsidR="00F4545D" w14:paraId="0B75279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B50405C" w14:textId="53FAFEB8" w:rsidR="00F4545D" w:rsidRPr="003C5B71" w:rsidRDefault="00F4545D" w:rsidP="007E4D36">
            <w:r>
              <w:t>C</w:t>
            </w:r>
            <w:r w:rsidRPr="003C5B71">
              <w:t xml:space="preserve">ommunicating (preferably in writing) any concerns </w:t>
            </w:r>
            <w:r w:rsidR="00544A9C">
              <w:t xml:space="preserve">or compliments </w:t>
            </w:r>
            <w:r w:rsidRPr="003C5B71">
              <w:t>relating to the management or operation of the service as soon as is practicable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0C1F997" w14:textId="77777777" w:rsidR="00F4545D" w:rsidRPr="008C754F" w:rsidRDefault="00F4545D"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C90F7F1" w14:textId="025EBB7F" w:rsidR="00F4545D"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84831C" w14:textId="7CFE2938" w:rsidR="00F4545D"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6A6A99A" w14:textId="7CB8EF51" w:rsidR="00F4545D"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C57062" w14:textId="75E5A73C" w:rsidR="00F4545D" w:rsidRPr="008C754F" w:rsidRDefault="00D650A7" w:rsidP="008C754F">
            <w:pPr>
              <w:jc w:val="center"/>
            </w:pPr>
            <w:r>
              <w:sym w:font="Symbol" w:char="F0D6"/>
            </w:r>
          </w:p>
        </w:tc>
      </w:tr>
      <w:tr w:rsidR="00C33B96" w14:paraId="1B4865F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F01BE7D" w14:textId="0E44EB94" w:rsidR="00C33B96" w:rsidRDefault="00C33B96" w:rsidP="007E4D36">
            <w:r>
              <w:t>P</w:t>
            </w:r>
            <w:r w:rsidRPr="00A14B88">
              <w:t xml:space="preserve">roviding a Complaints Register </w:t>
            </w:r>
            <w:r w:rsidRPr="00A269C2">
              <w:rPr>
                <w:rStyle w:val="RefertoSourceDefinitionsAttachmentChar"/>
              </w:rPr>
              <w:t>(refer to Definitions)</w:t>
            </w:r>
            <w:r w:rsidRPr="00A14B88">
              <w:t xml:space="preserve"> and ensuring that staff record complaints along with outcomes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0F58871" w14:textId="7A1483A4" w:rsidR="00C33B96"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803863" w14:textId="69E972E2" w:rsidR="00C33B96"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FFDFA4" w14:textId="7DB63BD1" w:rsidR="00C33B96" w:rsidRPr="008C754F" w:rsidRDefault="00C33B96"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3380D4" w14:textId="7A2BCF22" w:rsidR="00C33B96" w:rsidRPr="008C754F" w:rsidRDefault="00C33B96"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E20E39" w14:textId="7B795E83" w:rsidR="00C33B96" w:rsidRPr="008C754F" w:rsidRDefault="00C33B96" w:rsidP="008C754F">
            <w:pPr>
              <w:jc w:val="center"/>
            </w:pPr>
          </w:p>
        </w:tc>
      </w:tr>
      <w:tr w:rsidR="00C269BA" w14:paraId="2AD11756"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0A87B699" w14:textId="6332C8C4" w:rsidR="00C269BA" w:rsidRDefault="00C269BA" w:rsidP="007E4D36">
            <w:r>
              <w:t>P</w:t>
            </w:r>
            <w:r w:rsidRPr="006201CA">
              <w:t xml:space="preserve">roviding information as requested by the </w:t>
            </w:r>
            <w:r>
              <w:t>a</w:t>
            </w:r>
            <w:r w:rsidRPr="006201CA">
              <w:t xml:space="preserve">pproved </w:t>
            </w:r>
            <w:r>
              <w:t>p</w:t>
            </w:r>
            <w:r w:rsidRPr="006201CA">
              <w:t xml:space="preserve">rovider e.g. written reports relating to the </w:t>
            </w:r>
            <w:r w:rsidR="0030256F">
              <w:t>complaint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374B518" w14:textId="4638E929"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F542551" w14:textId="7D966061"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289F31" w14:textId="47F0620B"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7003EC" w14:textId="2B55F667" w:rsidR="00C269BA"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B536EDE" w14:textId="2CCE31FB" w:rsidR="00C269BA" w:rsidRPr="008C754F" w:rsidRDefault="00D650A7" w:rsidP="008C754F">
            <w:pPr>
              <w:jc w:val="center"/>
            </w:pPr>
            <w:r>
              <w:sym w:font="Symbol" w:char="F0D6"/>
            </w:r>
          </w:p>
        </w:tc>
      </w:tr>
      <w:tr w:rsidR="00F9116E" w14:paraId="35B00BF0"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9FF1D8B" w14:textId="57E928AB" w:rsidR="00F9116E" w:rsidRDefault="00F9116E" w:rsidP="007E4D36">
            <w:r>
              <w:t>N</w:t>
            </w:r>
            <w:r w:rsidRPr="006201CA">
              <w:t xml:space="preserve">otifying the </w:t>
            </w:r>
            <w:r>
              <w:t>a</w:t>
            </w:r>
            <w:r w:rsidRPr="006201CA">
              <w:t xml:space="preserve">pproved </w:t>
            </w:r>
            <w:r>
              <w:t>p</w:t>
            </w:r>
            <w:r w:rsidRPr="006201CA">
              <w:t xml:space="preserve">rovider if the complaint is a notifiable complaint </w:t>
            </w:r>
            <w:r w:rsidRPr="00A269C2">
              <w:rPr>
                <w:rStyle w:val="RefertoSourceDefinitionsAttachmentChar"/>
              </w:rPr>
              <w:t>(refer to Definitions)</w:t>
            </w:r>
            <w:r w:rsidRPr="006201CA">
              <w:t xml:space="preserve"> or is unable to be resolved appropriately in a timely manner</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B1D38AF" w14:textId="77777777" w:rsidR="00F9116E" w:rsidRPr="008C754F" w:rsidRDefault="00F9116E"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B146D97" w14:textId="6D9214B7" w:rsidR="00F9116E"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9BCEF6E" w14:textId="44F7FF76" w:rsidR="00F9116E"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3A23EE" w14:textId="7A27CA6B" w:rsidR="00F9116E"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813A8D" w14:textId="40EA6553" w:rsidR="00F9116E" w:rsidRPr="008C754F" w:rsidRDefault="00D650A7" w:rsidP="008C754F">
            <w:pPr>
              <w:jc w:val="center"/>
            </w:pPr>
            <w:r>
              <w:sym w:font="Symbol" w:char="F0D6"/>
            </w:r>
          </w:p>
        </w:tc>
      </w:tr>
      <w:tr w:rsidR="00C269BA" w14:paraId="0828FD5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37BA219" w14:textId="26CA00C3" w:rsidR="00C269BA" w:rsidRDefault="00C269BA" w:rsidP="007E4D36">
            <w:proofErr w:type="gramStart"/>
            <w:r>
              <w:t>C</w:t>
            </w:r>
            <w:r w:rsidRPr="00A14B88">
              <w:t xml:space="preserve">omplying with the service's </w:t>
            </w:r>
            <w:r w:rsidRPr="00A269C2">
              <w:rPr>
                <w:rStyle w:val="PolicyNameChar"/>
              </w:rPr>
              <w:t xml:space="preserve">Privacy and Confidentiality Policy </w:t>
            </w:r>
            <w:r w:rsidRPr="00A14B88">
              <w:t>at all times</w:t>
            </w:r>
            <w:proofErr w:type="gramEnd"/>
            <w:r w:rsidRPr="00A14B88">
              <w:t xml:space="preserve"> </w:t>
            </w:r>
            <w:r w:rsidRPr="00A269C2">
              <w:rPr>
                <w:rStyle w:val="RegulationLawChar"/>
              </w:rPr>
              <w:t>(Regulations 181, 183)</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90660DC" w14:textId="465E3906" w:rsidR="00C269BA"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BED894" w14:textId="14BB8979"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8875499" w14:textId="7CFBD2DA"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AC53936" w14:textId="7C611597" w:rsidR="00C269BA"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30BF56" w14:textId="40B52A5E" w:rsidR="00C269BA" w:rsidRPr="008C754F" w:rsidRDefault="00D650A7" w:rsidP="008C754F">
            <w:pPr>
              <w:jc w:val="center"/>
            </w:pPr>
            <w:r>
              <w:sym w:font="Symbol" w:char="F0D6"/>
            </w:r>
          </w:p>
        </w:tc>
      </w:tr>
      <w:tr w:rsidR="00C269BA" w14:paraId="114CDDD0"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78AD34F" w14:textId="2099002F" w:rsidR="00C269BA" w:rsidRDefault="00C269BA" w:rsidP="007E4D36">
            <w:r>
              <w:t>E</w:t>
            </w:r>
            <w:r w:rsidRPr="00A14B88">
              <w:t xml:space="preserve">stablishing a </w:t>
            </w:r>
            <w:r w:rsidR="0030256F">
              <w:t>Complaints</w:t>
            </w:r>
            <w:r w:rsidRPr="00A14B88">
              <w:t xml:space="preserve"> Subcommittee or appointing an investigator to investigate and resolve</w:t>
            </w:r>
            <w:r w:rsidR="00FF1E42">
              <w:t xml:space="preserve"> complaints</w:t>
            </w:r>
            <w:r w:rsidRPr="00A14B88">
              <w:t xml:space="preserve"> </w:t>
            </w:r>
            <w:r w:rsidR="00BD379E">
              <w:t xml:space="preserve">as required as determined through establish processes. </w:t>
            </w:r>
            <w:r w:rsidRPr="00F1224F">
              <w:rPr>
                <w:rStyle w:val="RefertoSourceDefinitionsAttachmentChar"/>
              </w:rPr>
              <w:t xml:space="preserve">(refer to Attachment </w:t>
            </w:r>
            <w:r w:rsidR="00BD379E" w:rsidRPr="009A17A8">
              <w:rPr>
                <w:rStyle w:val="RefertoSourceDefinitionsAttachmentChar"/>
              </w:rPr>
              <w:t>2</w:t>
            </w:r>
            <w:r w:rsidR="000B1B11" w:rsidRPr="009A17A8">
              <w:rPr>
                <w:rStyle w:val="RefertoSourceDefinitionsAttachmentChar"/>
              </w:rPr>
              <w:t xml:space="preserve"> &amp; 3</w:t>
            </w:r>
            <w:r w:rsidRPr="009A17A8">
              <w:rPr>
                <w:rStyle w:val="RefertoSourceDefinitionsAttachmentChar"/>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3D95119" w14:textId="55684318"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08E5EE" w14:textId="6669AF70"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76997A1" w14:textId="77777777"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EACFDC" w14:textId="77777777" w:rsidR="00C269BA" w:rsidRPr="008C754F" w:rsidRDefault="00C269BA"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34F2A1" w14:textId="77777777" w:rsidR="00C269BA" w:rsidRPr="008C754F" w:rsidRDefault="00C269BA" w:rsidP="008C754F">
            <w:pPr>
              <w:jc w:val="center"/>
            </w:pPr>
          </w:p>
        </w:tc>
      </w:tr>
      <w:tr w:rsidR="00FF7097" w14:paraId="1F6E627B"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E30E315" w14:textId="72A716F2" w:rsidR="00FF7097" w:rsidRDefault="00FF7097" w:rsidP="007E4D36">
            <w:r>
              <w:t>R</w:t>
            </w:r>
            <w:r w:rsidRPr="00A14B88">
              <w:t xml:space="preserve">eferring notifiable complaints </w:t>
            </w:r>
            <w:r w:rsidRPr="00224276">
              <w:rPr>
                <w:rStyle w:val="RefertoSourceDefinitionsAttachmentChar"/>
              </w:rPr>
              <w:t>(refer to Definitions)</w:t>
            </w:r>
            <w:r w:rsidRPr="00A14B88">
              <w:t xml:space="preserve">, or complaints that are unable to be resolved appropriately and in a timely manner to the </w:t>
            </w:r>
            <w:r w:rsidR="00FF1E42">
              <w:t>Complaints</w:t>
            </w:r>
            <w:r w:rsidRPr="00A14B88">
              <w:t xml:space="preserve"> Subcommittee/investigator</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4846BC1" w14:textId="5C82BDAD" w:rsidR="00FF7097"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269DC3" w14:textId="68AD581E" w:rsidR="00FF7097"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7F02BB" w14:textId="77777777" w:rsidR="00FF7097" w:rsidRPr="008C754F" w:rsidRDefault="00FF7097"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6987EF3" w14:textId="77777777" w:rsidR="00FF7097" w:rsidRPr="008C754F" w:rsidRDefault="00FF7097"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34B00E6" w14:textId="77777777" w:rsidR="00FF7097" w:rsidRPr="008C754F" w:rsidRDefault="00FF7097" w:rsidP="008C754F">
            <w:pPr>
              <w:jc w:val="center"/>
            </w:pPr>
          </w:p>
        </w:tc>
      </w:tr>
      <w:tr w:rsidR="00C269BA" w14:paraId="07F8A94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ABC82ED" w14:textId="1402074E" w:rsidR="00C269BA" w:rsidRDefault="00C269BA" w:rsidP="007E4D36">
            <w:r>
              <w:t>C</w:t>
            </w:r>
            <w:r w:rsidRPr="006201CA">
              <w:t xml:space="preserve">o-operating with requests to meet with the </w:t>
            </w:r>
            <w:r w:rsidR="00FF1E42">
              <w:t xml:space="preserve">Complaints </w:t>
            </w:r>
            <w:r w:rsidRPr="006201CA">
              <w:t>Subcommittee and/or provide relevant information when requested in relation to complaints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F7A713" w14:textId="5B8BAFCA"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D149BD" w14:textId="728982C1"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069639" w14:textId="23300478"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BDFC40" w14:textId="143D8B0C" w:rsidR="00C269BA"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82DA2D" w14:textId="2275244D" w:rsidR="00C269BA" w:rsidRPr="008C754F" w:rsidRDefault="00D650A7" w:rsidP="008C754F">
            <w:pPr>
              <w:jc w:val="center"/>
            </w:pPr>
            <w:r>
              <w:sym w:font="Symbol" w:char="F0D6"/>
            </w:r>
          </w:p>
        </w:tc>
      </w:tr>
      <w:tr w:rsidR="00FF7097" w14:paraId="2DA8A843"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8C4C3F3" w14:textId="33D4B32F" w:rsidR="00FF7097" w:rsidRDefault="00FF7097" w:rsidP="007E4D36">
            <w:r>
              <w:t>I</w:t>
            </w:r>
            <w:r w:rsidRPr="00A14B88">
              <w:t xml:space="preserve">nforming DE in writing within 24 hours of </w:t>
            </w:r>
            <w:r>
              <w:t xml:space="preserve">any complaints alleging that a serious incident </w:t>
            </w:r>
            <w:r w:rsidRPr="00224276">
              <w:rPr>
                <w:rStyle w:val="RefertoSourceDefinitionsAttachmentChar"/>
              </w:rPr>
              <w:t>(refer to Definitions)</w:t>
            </w:r>
            <w:r w:rsidRPr="00A14B88">
              <w:t xml:space="preserve"> </w:t>
            </w:r>
            <w:r>
              <w:t xml:space="preserve">has occurred at the service or that the Education and Care Services National Law has been breached </w:t>
            </w:r>
            <w:r w:rsidRPr="00224276">
              <w:rPr>
                <w:rStyle w:val="RegulationLawChar"/>
              </w:rPr>
              <w:t>(</w:t>
            </w:r>
            <w:r>
              <w:rPr>
                <w:rStyle w:val="RegulationLawChar"/>
              </w:rPr>
              <w:t>National Law: Section</w:t>
            </w:r>
            <w:r w:rsidRPr="00224276">
              <w:rPr>
                <w:rStyle w:val="RegulationLawChar"/>
              </w:rPr>
              <w:t xml:space="preserve"> 174, Regulation 176(2)(b))</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9E351D" w14:textId="4F4BCF41" w:rsidR="00FF7097"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36892B1" w14:textId="601AC2D3" w:rsidR="00FF7097" w:rsidRPr="008C754F" w:rsidRDefault="00000444"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D0857C" w14:textId="2CDEF256" w:rsidR="00FF7097" w:rsidRPr="008C754F" w:rsidRDefault="00FF7097"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9DE98B" w14:textId="00038D29" w:rsidR="00FF7097" w:rsidRPr="008C754F" w:rsidRDefault="00FF7097"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15714F" w14:textId="234B0F0D" w:rsidR="00FF7097" w:rsidRPr="008C754F" w:rsidRDefault="00FF7097" w:rsidP="008C754F">
            <w:pPr>
              <w:jc w:val="center"/>
            </w:pPr>
          </w:p>
        </w:tc>
      </w:tr>
      <w:tr w:rsidR="004469CB" w14:paraId="1C2A755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3342F270" w14:textId="79651BDB" w:rsidR="004469CB" w:rsidRDefault="004469CB" w:rsidP="007E4D36">
            <w:r>
              <w:t>W</w:t>
            </w:r>
            <w:r w:rsidRPr="006201CA">
              <w:t xml:space="preserve">orking co-operatively with the </w:t>
            </w:r>
            <w:r>
              <w:t>a</w:t>
            </w:r>
            <w:r w:rsidRPr="006201CA">
              <w:t xml:space="preserve">pproved </w:t>
            </w:r>
            <w:r>
              <w:t>p</w:t>
            </w:r>
            <w:r w:rsidRPr="006201CA">
              <w:t xml:space="preserve">rovider and DE in any investigations related to </w:t>
            </w:r>
            <w:r w:rsidR="00FF1E42">
              <w:t>complaints</w:t>
            </w:r>
            <w:r w:rsidRPr="006201CA">
              <w:t xml:space="preserve"> about </w:t>
            </w:r>
            <w:r w:rsidR="00BE5227">
              <w:t>Keon Park Kindergarten Incorporated</w:t>
            </w:r>
            <w:r w:rsidRPr="006201CA">
              <w:t>, its programs or staff.</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A5B7F6A" w14:textId="72704FF9" w:rsidR="004469CB"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33DF5A" w14:textId="25B5225A" w:rsidR="004469CB"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80C2B01" w14:textId="0ADA6238" w:rsidR="004469CB"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5DA9EC1" w14:textId="71E82D42" w:rsidR="004469CB"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F092056" w14:textId="435F23DB" w:rsidR="004469CB" w:rsidRPr="008C754F" w:rsidRDefault="00D650A7" w:rsidP="008C754F">
            <w:pPr>
              <w:jc w:val="center"/>
            </w:pPr>
            <w:r>
              <w:sym w:font="Symbol" w:char="F0D6"/>
            </w:r>
          </w:p>
        </w:tc>
      </w:tr>
      <w:tr w:rsidR="00A156D3" w14:paraId="44E1799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3A4BCD89" w14:textId="77777777" w:rsidR="00A156D3" w:rsidRDefault="00A156D3" w:rsidP="007E4D36">
            <w:r>
              <w:t>R</w:t>
            </w:r>
            <w:r w:rsidRPr="00A14B88">
              <w:t xml:space="preserve">eceiving recommendations from the </w:t>
            </w:r>
            <w:r w:rsidR="00FF1E42">
              <w:t>Complaints</w:t>
            </w:r>
            <w:r w:rsidRPr="00A14B88">
              <w:t xml:space="preserve"> Subcommittee/investigator and taking appropriate action</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918C748" w14:textId="009C005F"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A1C5B6" w14:textId="17F7A559"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72AA591" w14:textId="77777777" w:rsidR="00A156D3" w:rsidRPr="008C754F" w:rsidRDefault="00A156D3"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1E8C56" w14:textId="77777777" w:rsidR="00A156D3" w:rsidRPr="008C754F" w:rsidRDefault="00A156D3"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FA7EDC" w14:textId="77777777" w:rsidR="00A156D3" w:rsidRPr="008C754F" w:rsidRDefault="00A156D3" w:rsidP="008C754F">
            <w:pPr>
              <w:jc w:val="center"/>
            </w:pPr>
          </w:p>
        </w:tc>
      </w:tr>
      <w:tr w:rsidR="00CA22D9" w14:paraId="18759005"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6B96E7F" w14:textId="2E2D39E0" w:rsidR="00CA22D9" w:rsidRDefault="00131959" w:rsidP="007E4D36">
            <w:r>
              <w:lastRenderedPageBreak/>
              <w:t>A</w:t>
            </w:r>
            <w:r w:rsidRPr="00131959">
              <w:t>nalys</w:t>
            </w:r>
            <w:r>
              <w:t>ing</w:t>
            </w:r>
            <w:r w:rsidRPr="00131959">
              <w:t xml:space="preserve"> complaints, concerns and safety incidents to identify causes and systemic failures to inform continuous improvement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D0F3D9" w14:textId="13581BF1" w:rsidR="00CA22D9"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527B375" w14:textId="1D562DEC" w:rsidR="00CA22D9"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1C715C" w14:textId="77777777" w:rsidR="00CA22D9" w:rsidRPr="008C754F" w:rsidRDefault="00CA22D9"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35B8CE" w14:textId="77777777" w:rsidR="00CA22D9" w:rsidRPr="008C754F" w:rsidRDefault="00CA22D9"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4FF7D45" w14:textId="77777777" w:rsidR="00CA22D9" w:rsidRPr="008C754F" w:rsidRDefault="00CA22D9" w:rsidP="008C754F">
            <w:pPr>
              <w:jc w:val="center"/>
            </w:pPr>
          </w:p>
        </w:tc>
      </w:tr>
      <w:tr w:rsidR="00A156D3" w14:paraId="1119958B"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90179A2" w14:textId="524A41E0" w:rsidR="00A156D3" w:rsidRDefault="00A156D3" w:rsidP="007E4D36">
            <w:proofErr w:type="gramStart"/>
            <w:r>
              <w:t>M</w:t>
            </w:r>
            <w:r w:rsidRPr="000663FD">
              <w:t>aintaining professionalism and integrity at all times</w:t>
            </w:r>
            <w:proofErr w:type="gramEnd"/>
            <w:r w:rsidR="00BF6B2E">
              <w:t xml:space="preserve"> </w:t>
            </w:r>
            <w:r w:rsidR="00BF6B2E" w:rsidRPr="00C47977">
              <w:rPr>
                <w:rStyle w:val="PolicyNameChar"/>
              </w:rPr>
              <w:t>(refer to Code of Conduct policy)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8A3FA0A" w14:textId="5B8E4D49"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5BC48B1" w14:textId="5FB02DB2"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3DA031" w14:textId="1DDA934B"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E37553C" w14:textId="542854DD" w:rsidR="00A156D3" w:rsidRPr="008C754F" w:rsidRDefault="00A156D3"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CDCC0B" w14:textId="7F9043FE" w:rsidR="00A156D3" w:rsidRPr="008C754F" w:rsidRDefault="00D650A7" w:rsidP="008C754F">
            <w:pPr>
              <w:jc w:val="center"/>
            </w:pPr>
            <w:r>
              <w:sym w:font="Symbol" w:char="F0D6"/>
            </w:r>
          </w:p>
        </w:tc>
      </w:tr>
      <w:tr w:rsidR="00BC7FBE" w14:paraId="5A66C098"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DF13FFA" w14:textId="2618A853" w:rsidR="00BC7FBE" w:rsidRPr="009A17A8" w:rsidRDefault="00BC7FBE" w:rsidP="007E4D36">
            <w:r w:rsidRPr="009A17A8">
              <w:t>Regularly reviewing the policy and procedures to ensure serious incidents and complaints are investigated promptly, fairly and thoroughly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30517B" w14:textId="1AFE49AD" w:rsidR="00BC7FBE" w:rsidRDefault="00BC7FB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7B2B8AB" w14:textId="285D3D4D" w:rsidR="00BC7FBE" w:rsidRDefault="00BC7FB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E6361EC" w14:textId="77777777" w:rsidR="00BC7FBE" w:rsidRDefault="00BC7FBE"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5B0607E" w14:textId="77777777" w:rsidR="00BC7FBE" w:rsidRPr="008C754F" w:rsidRDefault="00BC7FBE"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729FBC" w14:textId="77777777" w:rsidR="00BC7FBE" w:rsidRDefault="00BC7FBE" w:rsidP="008C754F">
            <w:pPr>
              <w:jc w:val="center"/>
            </w:pPr>
          </w:p>
        </w:tc>
      </w:tr>
      <w:tr w:rsidR="00B1332B" w14:paraId="54E1D363"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7262147" w14:textId="0F371A9B" w:rsidR="00B1332B" w:rsidRPr="009A17A8" w:rsidRDefault="00022F60" w:rsidP="007E4D36">
            <w:r w:rsidRPr="009A17A8">
              <w:t>Seeking input from children on the design, implementation and ongoing improvement of the complaint-handling system.</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D75578" w14:textId="6ECF6559" w:rsidR="00B1332B" w:rsidRDefault="00022F60"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F6AAAB" w14:textId="256FF315" w:rsidR="00B1332B" w:rsidRDefault="00022F60"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0FE464D" w14:textId="52CD27E5" w:rsidR="00B1332B" w:rsidRDefault="00022F60"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5DBCC31" w14:textId="77777777" w:rsidR="00B1332B" w:rsidRPr="008C754F" w:rsidRDefault="00B1332B"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3553EE" w14:textId="77777777" w:rsidR="00B1332B" w:rsidRDefault="00B1332B" w:rsidP="008C754F">
            <w:pPr>
              <w:jc w:val="center"/>
            </w:pPr>
          </w:p>
        </w:tc>
      </w:tr>
    </w:tbl>
    <w:p w14:paraId="7FBF5DF6" w14:textId="0111D635" w:rsidR="003E57FD" w:rsidRDefault="003E57FD" w:rsidP="00155697">
      <w:pPr>
        <w:pStyle w:val="BODYTEXTELAA"/>
      </w:pPr>
    </w:p>
    <w:p w14:paraId="412F5A4D" w14:textId="33DF75F0" w:rsidR="00F359D9" w:rsidRDefault="00B03B6E" w:rsidP="00155697">
      <w:pPr>
        <w:pStyle w:val="BODYTEXTELAA"/>
      </w:pPr>
      <w:r>
        <w:rPr>
          <w:noProof/>
        </w:rPr>
        <mc:AlternateContent>
          <mc:Choice Requires="wps">
            <w:drawing>
              <wp:anchor distT="0" distB="0" distL="114300" distR="114300" simplePos="0" relativeHeight="251658256" behindDoc="0" locked="1" layoutInCell="0" allowOverlap="1" wp14:anchorId="7C6C3EE7" wp14:editId="3B494335">
                <wp:simplePos x="0" y="0"/>
                <wp:positionH relativeFrom="column">
                  <wp:posOffset>826770</wp:posOffset>
                </wp:positionH>
                <wp:positionV relativeFrom="line">
                  <wp:posOffset>-44450</wp:posOffset>
                </wp:positionV>
                <wp:extent cx="570928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26753" id="Straight Connector 3" o:spid="_x0000_s1026"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from="65.1pt,-3.5pt" to="51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" o:allowincell="f" strokecolor="#f69434" strokeweight="1.25pt">
                <v:stroke dashstyle="1 1"/>
                <w10:wrap anchory="line"/>
                <w10:anchorlock/>
              </v:line>
            </w:pict>
          </mc:Fallback>
        </mc:AlternateContent>
      </w:r>
    </w:p>
    <w:p w14:paraId="50A803AC" w14:textId="245367E7" w:rsidR="00F359D9" w:rsidRDefault="00FF1E42" w:rsidP="007343F6">
      <w:pPr>
        <w:pStyle w:val="BackgroundandLegislation"/>
      </w:pPr>
      <w:r>
        <w:rPr>
          <w:noProof/>
        </w:rPr>
        <w:drawing>
          <wp:anchor distT="0" distB="0" distL="114300" distR="114300" simplePos="0" relativeHeight="251658250" behindDoc="0" locked="1" layoutInCell="1" allowOverlap="1" wp14:anchorId="1698FCBF" wp14:editId="2EC5C8AF">
            <wp:simplePos x="0" y="0"/>
            <wp:positionH relativeFrom="column">
              <wp:posOffset>-67433</wp:posOffset>
            </wp:positionH>
            <wp:positionV relativeFrom="line">
              <wp:align>top</wp:align>
            </wp:positionV>
            <wp:extent cx="828000" cy="82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58A1C40F" w14:textId="20BDFCC9" w:rsidR="00F359D9" w:rsidRDefault="00F359D9" w:rsidP="007343F6">
      <w:pPr>
        <w:pStyle w:val="Heading2"/>
      </w:pPr>
      <w:r>
        <w:t>Background</w:t>
      </w:r>
    </w:p>
    <w:p w14:paraId="65E8B15D" w14:textId="14FC46F7" w:rsidR="001A5B82" w:rsidRDefault="001A5B82" w:rsidP="00155697">
      <w:pPr>
        <w:pStyle w:val="BODYTEXTELAA"/>
      </w:pPr>
      <w:r w:rsidRPr="00CC27CC">
        <w:t>Compliments are expressions of praise, encouragement or gratitude about service,</w:t>
      </w:r>
      <w:r w:rsidR="00544A9C" w:rsidRPr="00CC27CC">
        <w:t xml:space="preserve"> staff,</w:t>
      </w:r>
      <w:r w:rsidRPr="00CC27CC">
        <w:t xml:space="preserve"> management and program.  Compliments provide valuable feedback about the level of satisfaction with service delivery and are a valuable indicator of the effectiveness of a service.  Compliments </w:t>
      </w:r>
      <w:r w:rsidR="00614A01" w:rsidRPr="00CC27CC">
        <w:t>impart</w:t>
      </w:r>
      <w:r w:rsidRPr="00CC27CC">
        <w:t xml:space="preserve"> </w:t>
      </w:r>
      <w:r w:rsidR="00614A01" w:rsidRPr="00CC27CC">
        <w:t xml:space="preserve">useful insights about the aspects of service that are most meaningful to </w:t>
      </w:r>
      <w:r w:rsidR="00544A9C" w:rsidRPr="00CC27CC">
        <w:t xml:space="preserve">children, </w:t>
      </w:r>
      <w:r w:rsidR="00614A01" w:rsidRPr="00CC27CC">
        <w:t>families and stakeholders</w:t>
      </w:r>
      <w:r w:rsidR="00544A9C" w:rsidRPr="00CC27CC">
        <w:t>,</w:t>
      </w:r>
      <w:r w:rsidR="00614A01" w:rsidRPr="00CC27CC">
        <w:t xml:space="preserve"> and provide an opportunity to recognise the efforts of staff</w:t>
      </w:r>
      <w:r w:rsidR="00544A9C" w:rsidRPr="00CC27CC">
        <w:t>, foster a culture of excellence</w:t>
      </w:r>
      <w:r w:rsidR="00614A01" w:rsidRPr="00CC27CC">
        <w:t xml:space="preserve"> and boost morale.</w:t>
      </w:r>
      <w:r w:rsidR="00614A01">
        <w:t xml:space="preserve"> </w:t>
      </w:r>
    </w:p>
    <w:p w14:paraId="0BE6E84B" w14:textId="257363BA" w:rsidR="00520BBA" w:rsidRDefault="00520BBA" w:rsidP="00155697">
      <w:pPr>
        <w:pStyle w:val="BODYTEXTELAA"/>
      </w:pPr>
      <w:r>
        <w:t xml:space="preserve">Complaints may be received from anyone who </w:t>
      </w:r>
      <w:proofErr w:type="gramStart"/>
      <w:r>
        <w:t>comes in contact with</w:t>
      </w:r>
      <w:proofErr w:type="gramEnd"/>
      <w:r>
        <w:t xml:space="preserve"> </w:t>
      </w:r>
      <w:sdt>
        <w:sdtPr>
          <w:alias w:val="Company"/>
          <w:tag w:val=""/>
          <w:id w:val="1920202254"/>
          <w:placeholder>
            <w:docPart w:val="24FD1107B6DB4781B96BBD2116F6DD89"/>
          </w:placeholder>
          <w:dataBinding w:prefixMappings="xmlns:ns0='http://schemas.openxmlformats.org/officeDocument/2006/extended-properties' " w:xpath="/ns0:Properties[1]/ns0:Company[1]" w:storeItemID="{6668398D-A668-4E3E-A5EB-62B293D839F1}"/>
          <w:text/>
        </w:sdtPr>
        <w:sdtContent>
          <w:r w:rsidR="00BE5227">
            <w:t>Keon Park Kindergarten Incorporated.</w:t>
          </w:r>
        </w:sdtContent>
      </w:sdt>
      <w:r>
        <w:t xml:space="preserve"> including parents/guardians, volunteers, students, members of the local community and other agencies.</w:t>
      </w:r>
    </w:p>
    <w:p w14:paraId="346A33DA" w14:textId="502B887B" w:rsidR="00520BBA" w:rsidRDefault="00520BBA" w:rsidP="00155697">
      <w:pPr>
        <w:pStyle w:val="BODYTEXTELAA"/>
      </w:pPr>
      <w:r>
        <w:t xml:space="preserve">In most cases, dealing with complaints will be the responsibility of the approved provider. All complaints, when lodged, need to be initially assessed to determine whether they are a general or a notifiable complaint </w:t>
      </w:r>
      <w:r w:rsidRPr="00520BBA">
        <w:rPr>
          <w:rStyle w:val="RefertoSourceDefinitionsAttachmentChar"/>
        </w:rPr>
        <w:t>(refer to Definitions).</w:t>
      </w:r>
    </w:p>
    <w:p w14:paraId="69540B48" w14:textId="7F5DAFFE" w:rsidR="00520BBA" w:rsidRDefault="00520BBA" w:rsidP="00155697">
      <w:pPr>
        <w:pStyle w:val="BODYTEXTELAA"/>
      </w:pPr>
      <w:r>
        <w:t xml:space="preserve">When a complaint has been assessed as 'notifiable', the </w:t>
      </w:r>
      <w:r w:rsidR="00110667">
        <w:t>a</w:t>
      </w:r>
      <w:r>
        <w:t xml:space="preserve">pproved </w:t>
      </w:r>
      <w:r w:rsidR="00110667">
        <w:t>p</w:t>
      </w:r>
      <w:r>
        <w:t xml:space="preserve">rovider must notify Department of Education and Training (DET) of the complaint. The </w:t>
      </w:r>
      <w:r w:rsidR="00110667">
        <w:t>a</w:t>
      </w:r>
      <w:r>
        <w:t xml:space="preserve">pproved </w:t>
      </w:r>
      <w:r w:rsidR="00110667">
        <w:t>p</w:t>
      </w:r>
      <w:r>
        <w:t>rovider will investigate the complaint and take any actions deemed necessary, in addition to responding to requests from and assisting with any investigation by DET.</w:t>
      </w:r>
    </w:p>
    <w:p w14:paraId="5841C83C" w14:textId="4977978D" w:rsidR="00520BBA" w:rsidRDefault="00520BBA" w:rsidP="00155697">
      <w:pPr>
        <w:pStyle w:val="BODYTEXTELAA"/>
      </w:pPr>
      <w:r>
        <w:t xml:space="preserve">There may be occasions when the complainant reports the complaint directly to DET. If DET then notifies the </w:t>
      </w:r>
      <w:r w:rsidR="00110667">
        <w:t>ap</w:t>
      </w:r>
      <w:r>
        <w:t xml:space="preserve">proved </w:t>
      </w:r>
      <w:r w:rsidR="00110667">
        <w:t>p</w:t>
      </w:r>
      <w:r>
        <w:t xml:space="preserve">rovider about a complaint they have received, the </w:t>
      </w:r>
      <w:r w:rsidR="00110667">
        <w:t>a</w:t>
      </w:r>
      <w:r>
        <w:t xml:space="preserve">pproved </w:t>
      </w:r>
      <w:r w:rsidR="00110667">
        <w:t>p</w:t>
      </w:r>
      <w:r>
        <w:t>rovider will still have responsibility for investigating and dealing with the complaint as outlined in this policy, in addition to co-operating with any investigation by DET.</w:t>
      </w:r>
    </w:p>
    <w:p w14:paraId="71D51574" w14:textId="0BFDDFE1" w:rsidR="00F359D9" w:rsidRDefault="00520BBA" w:rsidP="00155697">
      <w:pPr>
        <w:pStyle w:val="BODYTEXTELAA"/>
      </w:pPr>
      <w:r>
        <w:t xml:space="preserve">DET will investigate all complaints it receives about a service, where it is alleged that the health, safety or wellbeing of any child within the service may have been compromised, or that there may have been a contravention of the </w:t>
      </w:r>
      <w:r w:rsidRPr="00245D5D">
        <w:rPr>
          <w:rStyle w:val="RegulationLawChar"/>
        </w:rPr>
        <w:t>Education and Care Services National Law Act 2010 and the Education and Care Services National Regulations 2011</w:t>
      </w:r>
      <w:r>
        <w:t>.</w:t>
      </w:r>
    </w:p>
    <w:p w14:paraId="16A4EAB2" w14:textId="28570628" w:rsidR="00F359D9" w:rsidRDefault="00F359D9" w:rsidP="007343F6">
      <w:pPr>
        <w:pStyle w:val="Heading2"/>
      </w:pPr>
      <w:r>
        <w:t>Legislation and Standards</w:t>
      </w:r>
    </w:p>
    <w:p w14:paraId="4FCC6357" w14:textId="23BD30DC" w:rsidR="009C7DF8" w:rsidRDefault="009C7DF8" w:rsidP="00155697">
      <w:pPr>
        <w:pStyle w:val="BODYTEXTELAA"/>
      </w:pPr>
      <w:r w:rsidRPr="006978C9">
        <w:t>Relevant legislation</w:t>
      </w:r>
      <w:r>
        <w:t xml:space="preserve"> and standards</w:t>
      </w:r>
      <w:r w:rsidRPr="006978C9">
        <w:t xml:space="preserve"> include but </w:t>
      </w:r>
      <w:r>
        <w:t>are not limited to:</w:t>
      </w:r>
    </w:p>
    <w:p w14:paraId="172D5983" w14:textId="77777777" w:rsidR="000D3386" w:rsidRDefault="000D3386" w:rsidP="00155697">
      <w:pPr>
        <w:pStyle w:val="BodyTextBullet1"/>
        <w:framePr w:wrap="auto"/>
      </w:pPr>
      <w:r>
        <w:t>Charter of Human Rights and Responsibilities Act 2006 (Vic)</w:t>
      </w:r>
    </w:p>
    <w:p w14:paraId="41CFA7AB" w14:textId="77777777" w:rsidR="000D3386" w:rsidRDefault="000D3386" w:rsidP="00155697">
      <w:pPr>
        <w:pStyle w:val="BodyTextBullet1"/>
        <w:framePr w:wrap="auto"/>
      </w:pPr>
      <w:r>
        <w:t>Children, Youth and Families Act 2005 (Vic)</w:t>
      </w:r>
    </w:p>
    <w:p w14:paraId="566023FC" w14:textId="6EDE5C25" w:rsidR="000D3386" w:rsidRDefault="000D3386" w:rsidP="00155697">
      <w:pPr>
        <w:pStyle w:val="BodyTextBullet1"/>
        <w:framePr w:wrap="auto"/>
      </w:pPr>
      <w:r>
        <w:t>Education and Care Services National Law Act 2010</w:t>
      </w:r>
    </w:p>
    <w:p w14:paraId="415164B8" w14:textId="23BA65DF" w:rsidR="000D3386" w:rsidRDefault="000D3386" w:rsidP="00155697">
      <w:pPr>
        <w:pStyle w:val="BodyTextBullet1"/>
        <w:framePr w:wrap="auto"/>
      </w:pPr>
      <w:r>
        <w:t>Education and Care Services National Regulations 2011</w:t>
      </w:r>
    </w:p>
    <w:p w14:paraId="6A91CF71" w14:textId="6A790F01" w:rsidR="000D3386" w:rsidRDefault="000D3386" w:rsidP="00155697">
      <w:pPr>
        <w:pStyle w:val="BodyTextBullet1"/>
        <w:framePr w:wrap="auto"/>
      </w:pPr>
      <w:r>
        <w:t>Information Privacy Act 2000 (Vic)</w:t>
      </w:r>
    </w:p>
    <w:p w14:paraId="76D011C4" w14:textId="0502939E" w:rsidR="000D3386" w:rsidRDefault="000D3386" w:rsidP="00155697">
      <w:pPr>
        <w:pStyle w:val="BodyTextBullet1"/>
        <w:framePr w:wrap="auto"/>
      </w:pPr>
      <w:r>
        <w:t>National Quality Standard, Quality Area 7: Governance and Leadership</w:t>
      </w:r>
    </w:p>
    <w:p w14:paraId="274685BD" w14:textId="2A40992C" w:rsidR="000D3386" w:rsidRDefault="000D3386" w:rsidP="00155697">
      <w:pPr>
        <w:pStyle w:val="BodyTextBullet1"/>
        <w:framePr w:wrap="auto"/>
      </w:pPr>
      <w:r>
        <w:t>Privacy Act 1988 (</w:t>
      </w:r>
      <w:proofErr w:type="spellStart"/>
      <w:r>
        <w:t>Cth</w:t>
      </w:r>
      <w:proofErr w:type="spellEnd"/>
      <w:r>
        <w:t>)</w:t>
      </w:r>
    </w:p>
    <w:p w14:paraId="57856F1D" w14:textId="440622F8" w:rsidR="000D3386" w:rsidRDefault="000D3386" w:rsidP="00155697">
      <w:pPr>
        <w:pStyle w:val="BodyTextBullet1"/>
        <w:framePr w:wrap="auto"/>
      </w:pPr>
      <w:r>
        <w:t>Privacy Amendment (Enhancing Privacy Protection) Act 2012 (</w:t>
      </w:r>
      <w:proofErr w:type="spellStart"/>
      <w:r>
        <w:t>Cth</w:t>
      </w:r>
      <w:proofErr w:type="spellEnd"/>
      <w:r>
        <w:t>)</w:t>
      </w:r>
    </w:p>
    <w:p w14:paraId="35048201" w14:textId="7E2E2887" w:rsidR="000D3386" w:rsidRDefault="000D3386" w:rsidP="00155697">
      <w:pPr>
        <w:pStyle w:val="BodyTextBullet1"/>
        <w:framePr w:wrap="auto"/>
      </w:pPr>
      <w:r>
        <w:lastRenderedPageBreak/>
        <w:t>Privacy Amendment (Notifiable Data Breaches) Act 2017 (</w:t>
      </w:r>
      <w:proofErr w:type="spellStart"/>
      <w:r>
        <w:t>Cth</w:t>
      </w:r>
      <w:proofErr w:type="spellEnd"/>
      <w:r>
        <w:t>)</w:t>
      </w:r>
    </w:p>
    <w:p w14:paraId="08FC2B5F" w14:textId="638EB62E" w:rsidR="000D3386" w:rsidRDefault="000D3386" w:rsidP="00155697">
      <w:pPr>
        <w:pStyle w:val="BodyTextBullet1"/>
        <w:framePr w:wrap="auto"/>
      </w:pPr>
      <w:r>
        <w:t>Privacy and Data Protection Act 2014 (Vic)</w:t>
      </w:r>
    </w:p>
    <w:p w14:paraId="4D18882B" w14:textId="74EFE7F0" w:rsidR="000D3386" w:rsidRDefault="007F3DF8" w:rsidP="00155697">
      <w:pPr>
        <w:pStyle w:val="BodyTextBullet1"/>
        <w:framePr w:wrap="auto"/>
      </w:pPr>
      <w:r>
        <w:rPr>
          <w:noProof/>
        </w:rPr>
        <mc:AlternateContent>
          <mc:Choice Requires="wps">
            <w:drawing>
              <wp:anchor distT="45720" distB="45720" distL="114300" distR="114300" simplePos="0" relativeHeight="251658255" behindDoc="1" locked="0" layoutInCell="1" allowOverlap="1" wp14:anchorId="146BD22D" wp14:editId="366910E7">
                <wp:simplePos x="0" y="0"/>
                <wp:positionH relativeFrom="margin">
                  <wp:posOffset>854075</wp:posOffset>
                </wp:positionH>
                <wp:positionV relativeFrom="paragraph">
                  <wp:posOffset>279561</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58BFD4F2" w14:textId="77777777" w:rsidR="00544A9C" w:rsidRDefault="00544A9C">
                            <w:r>
                              <w:t>The most current amendments to listed legislation can be found at:</w:t>
                            </w:r>
                          </w:p>
                          <w:p w14:paraId="525939BB" w14:textId="77777777" w:rsidR="00544A9C" w:rsidRDefault="00544A9C" w:rsidP="000C5FAE">
                            <w:pPr>
                              <w:pStyle w:val="TableAttachmentTextBullet1"/>
                            </w:pPr>
                            <w:r>
                              <w:t xml:space="preserve">Victorian Legislation – Victorian Law Today: </w:t>
                            </w:r>
                            <w:hyperlink r:id="rId14" w:history="1">
                              <w:r w:rsidRPr="00DF2DED">
                                <w:rPr>
                                  <w:rStyle w:val="Hyperlink"/>
                                </w:rPr>
                                <w:t>www.legislation.vic.gov.au</w:t>
                              </w:r>
                            </w:hyperlink>
                          </w:p>
                          <w:p w14:paraId="44089167" w14:textId="77777777" w:rsidR="00544A9C" w:rsidRDefault="00544A9C" w:rsidP="000C5FAE">
                            <w:pPr>
                              <w:pStyle w:val="TableAttachmentTextBullet1"/>
                            </w:pPr>
                            <w:r>
                              <w:t xml:space="preserve">Commonwealth Legislation – Federal Register of Legislation: </w:t>
                            </w:r>
                            <w:hyperlink r:id="rId15"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6BD22D" id="Text Box 217" o:spid="_x0000_s1026" style="position:absolute;left:0;text-align:left;margin-left:67.25pt;margin-top:22pt;width:441.75pt;height:73.6pt;z-index:-251658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" fillcolor="#94caed" stroked="f">
                <v:stroke joinstyle="miter"/>
                <v:textbox>
                  <w:txbxContent>
                    <w:p w14:paraId="58BFD4F2" w14:textId="77777777" w:rsidR="00544A9C" w:rsidRDefault="00544A9C">
                      <w:r>
                        <w:t>The most current amendments to listed legislation can be found at:</w:t>
                      </w:r>
                    </w:p>
                    <w:p w14:paraId="525939BB" w14:textId="77777777" w:rsidR="00544A9C" w:rsidRDefault="00544A9C" w:rsidP="000C5FAE">
                      <w:pPr>
                        <w:pStyle w:val="TableAttachmentTextBullet1"/>
                      </w:pPr>
                      <w:r>
                        <w:t xml:space="preserve">Victorian Legislation – Victorian Law Today: </w:t>
                      </w:r>
                      <w:hyperlink r:id="rId16" w:history="1">
                        <w:r w:rsidRPr="00DF2DED">
                          <w:rPr>
                            <w:rStyle w:val="Hyperlink"/>
                          </w:rPr>
                          <w:t>www.legislation.vic.gov.au</w:t>
                        </w:r>
                      </w:hyperlink>
                    </w:p>
                    <w:p w14:paraId="44089167" w14:textId="77777777" w:rsidR="00544A9C" w:rsidRDefault="00544A9C" w:rsidP="000C5FAE">
                      <w:pPr>
                        <w:pStyle w:val="TableAttachmentTextBullet1"/>
                      </w:pPr>
                      <w:r>
                        <w:t xml:space="preserve">Commonwealth Legislation – Federal Register of Legislation: </w:t>
                      </w:r>
                      <w:hyperlink r:id="rId17" w:history="1">
                        <w:r w:rsidRPr="00DF2DED">
                          <w:rPr>
                            <w:rStyle w:val="Hyperlink"/>
                          </w:rPr>
                          <w:t>www.legislation.gov.au</w:t>
                        </w:r>
                      </w:hyperlink>
                    </w:p>
                  </w:txbxContent>
                </v:textbox>
                <w10:wrap type="tight" anchorx="margin"/>
              </v:roundrect>
            </w:pict>
          </mc:Fallback>
        </mc:AlternateContent>
      </w:r>
      <w:r w:rsidR="000D3386">
        <w:t>Privacy Regulations 2013(</w:t>
      </w:r>
      <w:proofErr w:type="spellStart"/>
      <w:r w:rsidR="000D3386">
        <w:t>Cth</w:t>
      </w:r>
      <w:proofErr w:type="spellEnd"/>
      <w:r w:rsidR="000D3386">
        <w:t>)</w:t>
      </w:r>
    </w:p>
    <w:p w14:paraId="5A48499F" w14:textId="0627417B" w:rsidR="00F359D9" w:rsidRDefault="00F359D9" w:rsidP="00155697">
      <w:pPr>
        <w:pStyle w:val="BODYTEXTELAA"/>
      </w:pPr>
      <w:r>
        <w:rPr>
          <w:noProof/>
        </w:rPr>
        <mc:AlternateContent>
          <mc:Choice Requires="wps">
            <w:drawing>
              <wp:anchor distT="0" distB="0" distL="114300" distR="114300" simplePos="0" relativeHeight="251658242" behindDoc="0" locked="1" layoutInCell="1" allowOverlap="1" wp14:anchorId="3785D7EC" wp14:editId="3D2D4869">
                <wp:simplePos x="0" y="0"/>
                <wp:positionH relativeFrom="column">
                  <wp:posOffset>834390</wp:posOffset>
                </wp:positionH>
                <wp:positionV relativeFrom="paragraph">
                  <wp:posOffset>1356360</wp:posOffset>
                </wp:positionV>
                <wp:extent cx="570928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0C75C" id="Straight Connector 12"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106.8pt" to="515.2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" strokecolor="#f69434" strokeweight="1.25pt">
                <v:stroke dashstyle="1 1"/>
                <w10:anchorlock/>
              </v:line>
            </w:pict>
          </mc:Fallback>
        </mc:AlternateContent>
      </w:r>
    </w:p>
    <w:p w14:paraId="3FBEB664" w14:textId="77777777" w:rsidR="007F3DF8" w:rsidRDefault="007F3DF8" w:rsidP="00155697">
      <w:pPr>
        <w:pStyle w:val="BODYTEXTELAA"/>
      </w:pPr>
    </w:p>
    <w:p w14:paraId="223D3FDD" w14:textId="77BA438F" w:rsidR="00F359D9" w:rsidRDefault="00C75FCD" w:rsidP="007343F6">
      <w:pPr>
        <w:pStyle w:val="Definitions"/>
      </w:pPr>
      <w:r>
        <w:rPr>
          <w:noProof/>
        </w:rPr>
        <w:drawing>
          <wp:anchor distT="0" distB="0" distL="114300" distR="114300" simplePos="0" relativeHeight="251658257" behindDoc="0" locked="1" layoutInCell="1" allowOverlap="1" wp14:anchorId="28C210A4" wp14:editId="75701376">
            <wp:simplePos x="0" y="0"/>
            <wp:positionH relativeFrom="column">
              <wp:posOffset>-53975</wp:posOffset>
            </wp:positionH>
            <wp:positionV relativeFrom="line">
              <wp:posOffset>-109220</wp:posOffset>
            </wp:positionV>
            <wp:extent cx="827405" cy="8274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Definitions</w:t>
      </w:r>
    </w:p>
    <w:p w14:paraId="22C7D8BB" w14:textId="53E3A372" w:rsidR="007B399F" w:rsidRDefault="0013704A" w:rsidP="00155697">
      <w:pPr>
        <w:pStyle w:val="BODYTEXTELAA"/>
      </w:pPr>
      <w:r w:rsidRPr="003E6337">
        <w:t xml:space="preserve">The terms defined in this section relate specifically to this policy. For </w:t>
      </w:r>
      <w:r w:rsidR="006F7E88">
        <w:t xml:space="preserve">regularly </w:t>
      </w:r>
      <w:r w:rsidRPr="003E6337">
        <w:t xml:space="preserve">used terms e.g. </w:t>
      </w:r>
      <w:r>
        <w:t>A</w:t>
      </w:r>
      <w:r w:rsidRPr="003E6337">
        <w:t xml:space="preserve">pproved </w:t>
      </w:r>
      <w:r w:rsidR="00907C7D">
        <w:t>p</w:t>
      </w:r>
      <w:r w:rsidRPr="003E6337">
        <w:t xml:space="preserve">rovider, </w:t>
      </w:r>
      <w:proofErr w:type="gramStart"/>
      <w:r>
        <w:t>N</w:t>
      </w:r>
      <w:r w:rsidRPr="003E6337">
        <w:t>ominated</w:t>
      </w:r>
      <w:proofErr w:type="gramEnd"/>
      <w:r w:rsidRPr="003E6337">
        <w:t xml:space="preserve"> </w:t>
      </w:r>
      <w:r w:rsidR="00907C7D">
        <w:t>s</w:t>
      </w:r>
      <w:r w:rsidRPr="003E6337">
        <w:t xml:space="preserve">upervisor, </w:t>
      </w:r>
      <w:r w:rsidR="004E47CD">
        <w:t xml:space="preserve">Notifiable </w:t>
      </w:r>
      <w:r w:rsidR="00907C7D">
        <w:t>c</w:t>
      </w:r>
      <w:r w:rsidR="004E47CD">
        <w:t xml:space="preserve">omplaints, Serious </w:t>
      </w:r>
      <w:r w:rsidR="00907C7D">
        <w:t>i</w:t>
      </w:r>
      <w:r w:rsidR="004E47CD">
        <w:t xml:space="preserve">ncidents, </w:t>
      </w:r>
      <w:r w:rsidR="00F3750A">
        <w:t xml:space="preserve">Duty of </w:t>
      </w:r>
      <w:r w:rsidR="00907C7D">
        <w:t>c</w:t>
      </w:r>
      <w:r w:rsidR="00F3750A">
        <w:t xml:space="preserve">are, </w:t>
      </w:r>
      <w:r w:rsidRPr="003E6337">
        <w:t>etc. refer to</w:t>
      </w:r>
      <w:r>
        <w:t xml:space="preserve"> the</w:t>
      </w:r>
      <w:r w:rsidRPr="003E6337">
        <w:t xml:space="preserve"> </w:t>
      </w:r>
      <w:r w:rsidRPr="002B33CE">
        <w:t>Definitions</w:t>
      </w:r>
      <w:r>
        <w:t xml:space="preserve"> </w:t>
      </w:r>
      <w:r w:rsidR="006F7E88">
        <w:t>file of the PolicyWorks</w:t>
      </w:r>
      <w:r w:rsidRPr="003E6337">
        <w:t xml:space="preserve"> </w:t>
      </w:r>
      <w:r w:rsidR="006F7E88">
        <w:t>catalogue</w:t>
      </w:r>
      <w:r>
        <w:t>.</w:t>
      </w:r>
    </w:p>
    <w:p w14:paraId="2408B4BF" w14:textId="5D897BA6" w:rsidR="00110667" w:rsidRPr="009A17A8" w:rsidRDefault="00110667" w:rsidP="00155697">
      <w:pPr>
        <w:pStyle w:val="BODYTEXTELAA"/>
      </w:pPr>
      <w:r w:rsidRPr="009A17A8">
        <w:rPr>
          <w:b/>
          <w:bCs/>
        </w:rPr>
        <w:t>Complaint:</w:t>
      </w:r>
      <w:r w:rsidRPr="009A17A8">
        <w:t xml:space="preserve"> (In relation to this policy) a complaint is defined as </w:t>
      </w:r>
      <w:r w:rsidR="0086216F" w:rsidRPr="009A17A8">
        <w:t xml:space="preserve">an </w:t>
      </w:r>
      <w:proofErr w:type="gramStart"/>
      <w:r w:rsidR="0086216F" w:rsidRPr="009A17A8">
        <w:t>expressions of dissatisfaction</w:t>
      </w:r>
      <w:proofErr w:type="gramEnd"/>
      <w:r w:rsidR="0086216F" w:rsidRPr="009A17A8">
        <w:t xml:space="preserve"> about the service related to its operations or dealings with an individual; allegations about the conduct of its staff, volunteers, other individuals engaged by the service or another child at an organisation; or the handling of a prior concern.</w:t>
      </w:r>
    </w:p>
    <w:p w14:paraId="7D0AD0A2" w14:textId="77777777" w:rsidR="00110667" w:rsidRPr="009A17A8" w:rsidRDefault="00110667" w:rsidP="00155697">
      <w:pPr>
        <w:pStyle w:val="BODYTEXTELAA"/>
      </w:pPr>
      <w:r w:rsidRPr="009A17A8">
        <w:t>Complaints do not include staff, industrial or employment matters, occupational health and safety matters (unless related to the safety of the children) and issues related to the legal business entity, such as the incorporated association or co-operative.</w:t>
      </w:r>
    </w:p>
    <w:p w14:paraId="34677997" w14:textId="45B26DBF" w:rsidR="00D564BE" w:rsidRPr="009A17A8" w:rsidRDefault="00D564BE" w:rsidP="00D564BE">
      <w:pPr>
        <w:pStyle w:val="BODYTEXTELAA"/>
      </w:pPr>
      <w:r w:rsidRPr="009A17A8">
        <w:rPr>
          <w:b/>
          <w:bCs/>
        </w:rPr>
        <w:t>Child-initiated complaint:</w:t>
      </w:r>
      <w:r w:rsidRPr="009A17A8">
        <w:t xml:space="preserve"> a child or young person makes the complaint/brings the issue/concern/allegation to the attention of the service.</w:t>
      </w:r>
    </w:p>
    <w:p w14:paraId="00B06BA7" w14:textId="49DA6716" w:rsidR="00D564BE" w:rsidRPr="009A17A8" w:rsidRDefault="00D564BE" w:rsidP="00D564BE">
      <w:pPr>
        <w:pStyle w:val="BODYTEXTELAA"/>
      </w:pPr>
      <w:r w:rsidRPr="009A17A8">
        <w:rPr>
          <w:b/>
          <w:bCs/>
        </w:rPr>
        <w:t>Adult-initiated complaint:</w:t>
      </w:r>
      <w:r w:rsidRPr="009A17A8">
        <w:t xml:space="preserve"> a child or young person’s parent, carer or guardian or other adult may make a complaint on behalf of, or that concerns, a child or young person. </w:t>
      </w:r>
    </w:p>
    <w:p w14:paraId="22F2E179" w14:textId="4C50C770" w:rsidR="00110667" w:rsidRPr="009A17A8" w:rsidRDefault="00110667" w:rsidP="00155697">
      <w:pPr>
        <w:pStyle w:val="BODYTEXTELAA"/>
      </w:pPr>
      <w:r w:rsidRPr="009A17A8">
        <w:rPr>
          <w:b/>
          <w:bCs/>
        </w:rPr>
        <w:t>Complaints Register:</w:t>
      </w:r>
      <w:r w:rsidRPr="009A17A8">
        <w:t xml:space="preserve"> (In relation to this policy) records information about complaints received at the service, together with a record of the outcomes. This register must be kept in a secure file, accessible only to educators and </w:t>
      </w:r>
      <w:r w:rsidR="00B03B6E" w:rsidRPr="009A17A8">
        <w:t>r</w:t>
      </w:r>
      <w:r w:rsidRPr="009A17A8">
        <w:t xml:space="preserve">esponsible </w:t>
      </w:r>
      <w:r w:rsidR="00B03B6E" w:rsidRPr="009A17A8">
        <w:t>p</w:t>
      </w:r>
      <w:r w:rsidRPr="009A17A8">
        <w:t xml:space="preserve">ersons at the service. The register can provide valuable information to the </w:t>
      </w:r>
      <w:r w:rsidR="00B03B6E" w:rsidRPr="009A17A8">
        <w:t>a</w:t>
      </w:r>
      <w:r w:rsidRPr="009A17A8">
        <w:t xml:space="preserve">pproved </w:t>
      </w:r>
      <w:r w:rsidR="00B03B6E" w:rsidRPr="009A17A8">
        <w:t>p</w:t>
      </w:r>
      <w:r w:rsidRPr="009A17A8">
        <w:t>rovider on meeting the needs of children and families at the service.</w:t>
      </w:r>
    </w:p>
    <w:p w14:paraId="22F605AF" w14:textId="213044EA" w:rsidR="007451A2" w:rsidRPr="009A17A8" w:rsidRDefault="007451A2" w:rsidP="00155697">
      <w:pPr>
        <w:pStyle w:val="BODYTEXTELAA"/>
        <w:rPr>
          <w:b/>
        </w:rPr>
      </w:pPr>
      <w:r w:rsidRPr="009A17A8">
        <w:rPr>
          <w:b/>
        </w:rPr>
        <w:t>Com</w:t>
      </w:r>
      <w:r w:rsidR="00DD4034" w:rsidRPr="009A17A8">
        <w:rPr>
          <w:b/>
        </w:rPr>
        <w:t xml:space="preserve">pliment: </w:t>
      </w:r>
      <w:r w:rsidR="0036690C" w:rsidRPr="009A17A8">
        <w:t xml:space="preserve">a compliment is an expression of praise, encouragement or </w:t>
      </w:r>
      <w:r w:rsidR="00737D74" w:rsidRPr="009A17A8">
        <w:t>gratitude. It</w:t>
      </w:r>
      <w:r w:rsidR="0036690C" w:rsidRPr="009A17A8">
        <w:t xml:space="preserve"> may </w:t>
      </w:r>
      <w:r w:rsidR="00544A9C" w:rsidRPr="009A17A8">
        <w:t>relate to</w:t>
      </w:r>
      <w:r w:rsidR="0036690C" w:rsidRPr="009A17A8">
        <w:t xml:space="preserve"> an individual staff member, a team</w:t>
      </w:r>
      <w:r w:rsidR="007B49B5" w:rsidRPr="009A17A8">
        <w:t>, the program</w:t>
      </w:r>
      <w:r w:rsidR="0036690C" w:rsidRPr="009A17A8">
        <w:t xml:space="preserve"> or </w:t>
      </w:r>
      <w:r w:rsidR="00B07D4B" w:rsidRPr="009A17A8">
        <w:t>the</w:t>
      </w:r>
      <w:r w:rsidR="0036690C" w:rsidRPr="009A17A8">
        <w:t xml:space="preserve"> service.</w:t>
      </w:r>
    </w:p>
    <w:p w14:paraId="5AC093EE" w14:textId="2BF2F6E2" w:rsidR="00110667" w:rsidRPr="009A17A8" w:rsidRDefault="00110667" w:rsidP="00155697">
      <w:pPr>
        <w:pStyle w:val="BODYTEXTELAA"/>
      </w:pPr>
      <w:r w:rsidRPr="009A17A8">
        <w:rPr>
          <w:b/>
          <w:bCs/>
        </w:rPr>
        <w:t>Dispute resolution procedure:</w:t>
      </w:r>
      <w:r w:rsidRPr="009A17A8">
        <w:t xml:space="preserve"> The method used to resolve complaints, disputes or matters of concern through an agreed resolution process.</w:t>
      </w:r>
    </w:p>
    <w:p w14:paraId="116AD304" w14:textId="57DC8FAD" w:rsidR="00CB1FB9" w:rsidRPr="009A17A8" w:rsidRDefault="00723378" w:rsidP="00CB1FB9">
      <w:pPr>
        <w:pStyle w:val="BODYTEXTELAA"/>
      </w:pPr>
      <w:r w:rsidRPr="009A17A8">
        <w:rPr>
          <w:b/>
          <w:bCs/>
        </w:rPr>
        <w:t>Notifiable complaints:</w:t>
      </w:r>
      <w:r w:rsidR="00CB1FB9" w:rsidRPr="009A17A8">
        <w:t xml:space="preserve"> A complaint alleging that a serious incident has occurred while the child is educated and cared for or complaints alleging that the Law has been contravened </w:t>
      </w:r>
      <w:r w:rsidR="00CB1FB9" w:rsidRPr="009A17A8">
        <w:rPr>
          <w:rStyle w:val="RegulationLawChar"/>
        </w:rPr>
        <w:t xml:space="preserve">(National Law: Section 174(2)(b)). </w:t>
      </w:r>
      <w:r w:rsidR="00CB1FB9" w:rsidRPr="009A17A8">
        <w:t>Any complaint of this nature must be reported by the approved provider to DE</w:t>
      </w:r>
      <w:r w:rsidR="002E31E8" w:rsidRPr="009A17A8">
        <w:t xml:space="preserve"> </w:t>
      </w:r>
      <w:r w:rsidR="00CB1FB9" w:rsidRPr="009A17A8">
        <w:t>within 24 hours of the complaint being made.</w:t>
      </w:r>
    </w:p>
    <w:p w14:paraId="4A2E0AB5" w14:textId="563BB3E3" w:rsidR="00CB1FB9" w:rsidRPr="009A17A8" w:rsidRDefault="00CB1FB9" w:rsidP="00CB1FB9">
      <w:pPr>
        <w:pStyle w:val="BODYTEXTELAA"/>
      </w:pPr>
      <w:r w:rsidRPr="009A17A8">
        <w:t>The approved provider to notify DE</w:t>
      </w:r>
      <w:r w:rsidR="002E31E8" w:rsidRPr="009A17A8">
        <w:t xml:space="preserve"> </w:t>
      </w:r>
      <w:r w:rsidRPr="009A17A8">
        <w:t xml:space="preserve">within the specified timeframes below </w:t>
      </w:r>
      <w:r w:rsidRPr="009A17A8">
        <w:rPr>
          <w:rStyle w:val="RegulationLawChar"/>
        </w:rPr>
        <w:t>(National Law: Section 174(2) (b), National Regulation 176(2) (b))</w:t>
      </w:r>
    </w:p>
    <w:p w14:paraId="635D9BD1" w14:textId="690B7120" w:rsidR="00CB1FB9" w:rsidRPr="009A17A8" w:rsidRDefault="00CB1FB9" w:rsidP="002E31E8">
      <w:pPr>
        <w:pStyle w:val="BodyTextBullet1"/>
        <w:framePr w:wrap="auto"/>
      </w:pPr>
      <w:r w:rsidRPr="009A17A8">
        <w:t>serious incidents in writing within 24 hours of the incident or the time the person becomes aware of the incident</w:t>
      </w:r>
    </w:p>
    <w:p w14:paraId="192F8781" w14:textId="6A9EE6BB" w:rsidR="00CB1FB9" w:rsidRPr="009A17A8" w:rsidRDefault="00CB1FB9" w:rsidP="002E31E8">
      <w:pPr>
        <w:pStyle w:val="BodyTextBullet1"/>
        <w:framePr w:wrap="auto"/>
      </w:pPr>
      <w:r w:rsidRPr="009A17A8">
        <w:t>any circumstance arising at the service that poses a risk to the health, safety or wellbeing of a child or children attending the service - Within 7 days of the relevant event or within 7 days of the approved provider becoming aware of the relevant information</w:t>
      </w:r>
    </w:p>
    <w:p w14:paraId="4F6E2CE4" w14:textId="2F3A423A" w:rsidR="00CB1FB9" w:rsidRPr="009A17A8" w:rsidRDefault="00CB1FB9" w:rsidP="002E31E8">
      <w:pPr>
        <w:pStyle w:val="BodyTextBullet1"/>
        <w:framePr w:wrap="auto"/>
      </w:pPr>
      <w:r w:rsidRPr="009A17A8">
        <w:t>any incident where the approved provider reasonably believes that physical and/or sexual abuse of a child has occurred or is occurring while the child is being educated and cared for by the service - Within 7 days of the relevant event or within 7 days of the approved provider becoming aware of the relevant information.</w:t>
      </w:r>
    </w:p>
    <w:p w14:paraId="50BCF62D" w14:textId="4F39B9AE" w:rsidR="00CB1FB9" w:rsidRPr="009A17A8" w:rsidRDefault="00CB1FB9" w:rsidP="002E31E8">
      <w:pPr>
        <w:pStyle w:val="BodyTextBullet1"/>
        <w:framePr w:wrap="auto"/>
      </w:pPr>
      <w:r w:rsidRPr="009A17A8">
        <w:lastRenderedPageBreak/>
        <w:t>any allegation that sexual or physical abuse of a child has occurred or is occurring while the child is being educated and cared for by the service.</w:t>
      </w:r>
    </w:p>
    <w:p w14:paraId="7C3D03E5" w14:textId="77777777" w:rsidR="00CB1FB9" w:rsidRPr="009A17A8" w:rsidRDefault="00CB1FB9" w:rsidP="00CB1FB9">
      <w:pPr>
        <w:pStyle w:val="BODYTEXTELAA"/>
      </w:pPr>
      <w:r w:rsidRPr="009A17A8">
        <w:t>In addition, approved providers must take reasonable steps to ensure that these incidents and complaints are adequately addressed.</w:t>
      </w:r>
    </w:p>
    <w:p w14:paraId="3C954728" w14:textId="2BE10C14" w:rsidR="009B2CDD" w:rsidRPr="00CB1FB9" w:rsidRDefault="00CB1FB9" w:rsidP="00CB1FB9">
      <w:pPr>
        <w:pStyle w:val="BODYTEXTELAA"/>
      </w:pPr>
      <w:r w:rsidRPr="009A17A8">
        <w:t>Notifications should be made to the regulatory authority (DE) through the NQA IT System. If this is not practicable, the notification can be made initially in whatever way is best in the circumstances.</w:t>
      </w:r>
    </w:p>
    <w:p w14:paraId="35CA13D3" w14:textId="5E13E717" w:rsidR="00110667" w:rsidRDefault="00110667" w:rsidP="00155697">
      <w:pPr>
        <w:pStyle w:val="BODYTEXTELAA"/>
      </w:pPr>
      <w:r w:rsidRPr="00B03B6E">
        <w:rPr>
          <w:b/>
          <w:bCs/>
        </w:rPr>
        <w:t>Mediator:</w:t>
      </w:r>
      <w:r>
        <w:t xml:space="preserve"> A person (neutral party) who attempts to reconcile differences between disputants.</w:t>
      </w:r>
    </w:p>
    <w:p w14:paraId="246757B3" w14:textId="0BAEDBB4" w:rsidR="00110667" w:rsidRDefault="00110667" w:rsidP="00155697">
      <w:pPr>
        <w:pStyle w:val="BODYTEXTELAA"/>
      </w:pPr>
      <w:r w:rsidRPr="00B03B6E">
        <w:rPr>
          <w:b/>
          <w:bCs/>
        </w:rPr>
        <w:t>Mediation:</w:t>
      </w:r>
      <w:r>
        <w:t xml:space="preserve"> An attempt to bring about a peaceful settlement or compromise between disputants through the objective intervention of a neutral party.</w:t>
      </w:r>
    </w:p>
    <w:p w14:paraId="53726F2F" w14:textId="77777777" w:rsidR="00B03B6E" w:rsidRDefault="00B03B6E" w:rsidP="00155697">
      <w:pPr>
        <w:pStyle w:val="BODYTEXTELAA"/>
      </w:pPr>
    </w:p>
    <w:p w14:paraId="0598FC80" w14:textId="77777777" w:rsidR="007B399F" w:rsidRDefault="007B399F" w:rsidP="00155697">
      <w:pPr>
        <w:pStyle w:val="BODYTEXTELAA"/>
      </w:pPr>
      <w:r>
        <w:rPr>
          <w:noProof/>
        </w:rPr>
        <mc:AlternateContent>
          <mc:Choice Requires="wps">
            <w:drawing>
              <wp:anchor distT="0" distB="0" distL="114300" distR="114300" simplePos="0" relativeHeight="251658243" behindDoc="0" locked="1" layoutInCell="1" allowOverlap="1" wp14:anchorId="71B92491" wp14:editId="66BCC79C">
                <wp:simplePos x="0" y="0"/>
                <wp:positionH relativeFrom="column">
                  <wp:posOffset>821055</wp:posOffset>
                </wp:positionH>
                <wp:positionV relativeFrom="paragraph">
                  <wp:posOffset>-33655</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AF4F1" id="Straight Connector 15"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591B7CBC" w14:textId="77777777" w:rsidR="007B399F" w:rsidRDefault="00716C94" w:rsidP="007343F6">
      <w:pPr>
        <w:pStyle w:val="SourcesandRelatedPolicies"/>
      </w:pPr>
      <w:r>
        <w:rPr>
          <w:noProof/>
        </w:rPr>
        <w:drawing>
          <wp:anchor distT="0" distB="0" distL="114300" distR="114300" simplePos="0" relativeHeight="251658251" behindDoc="1" locked="0" layoutInCell="1" allowOverlap="1" wp14:anchorId="73428C1A" wp14:editId="5B05B8E1">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0E8D2805" w14:textId="77777777" w:rsidR="007B399F" w:rsidRDefault="007B399F" w:rsidP="007343F6">
      <w:pPr>
        <w:pStyle w:val="Heading2"/>
      </w:pPr>
      <w:r>
        <w:t>Sources</w:t>
      </w:r>
    </w:p>
    <w:p w14:paraId="0AB0D170" w14:textId="0EE6659D" w:rsidR="00B03B6E" w:rsidRPr="00705E36" w:rsidRDefault="00B03B6E" w:rsidP="00155697">
      <w:pPr>
        <w:pStyle w:val="BodyTextBullet1"/>
        <w:framePr w:wrap="auto"/>
        <w:rPr>
          <w:rStyle w:val="Hyperlink"/>
          <w:color w:val="auto"/>
          <w:u w:val="none"/>
        </w:rPr>
      </w:pPr>
      <w:r>
        <w:t xml:space="preserve">ACECQA: </w:t>
      </w:r>
      <w:hyperlink r:id="rId20" w:history="1">
        <w:r w:rsidR="0029741A" w:rsidRPr="0029741A">
          <w:rPr>
            <w:rStyle w:val="Hyperlink"/>
          </w:rPr>
          <w:t>www.acecqa.gov.au</w:t>
        </w:r>
      </w:hyperlink>
    </w:p>
    <w:p w14:paraId="6907A2CC" w14:textId="5828B029" w:rsidR="00705E36" w:rsidRDefault="00705E36" w:rsidP="00155697">
      <w:pPr>
        <w:pStyle w:val="BodyTextBullet1"/>
        <w:framePr w:wrap="auto"/>
      </w:pPr>
      <w:r>
        <w:t xml:space="preserve">Commonwealth Ombudsman – Better practice complaint handling guide: </w:t>
      </w:r>
      <w:hyperlink r:id="rId21" w:history="1">
        <w:r w:rsidR="00125A48" w:rsidRPr="00125A48">
          <w:rPr>
            <w:rStyle w:val="Hyperlink"/>
          </w:rPr>
          <w:t>www.ombudsman.gov.au/publications/better-practice-guides</w:t>
        </w:r>
      </w:hyperlink>
    </w:p>
    <w:p w14:paraId="37D4EF55" w14:textId="1E8046F1" w:rsidR="00705E36" w:rsidRDefault="00705E36" w:rsidP="00155697">
      <w:pPr>
        <w:pStyle w:val="BodyTextBullet1"/>
        <w:framePr w:wrap="auto"/>
      </w:pPr>
      <w:r>
        <w:t>Better-practice-complaint-handling-guide</w:t>
      </w:r>
    </w:p>
    <w:p w14:paraId="3C5F71EE" w14:textId="23321B25" w:rsidR="00B03B6E" w:rsidRDefault="00B03B6E" w:rsidP="00155697">
      <w:pPr>
        <w:pStyle w:val="BodyTextBullet1"/>
        <w:framePr w:wrap="auto"/>
      </w:pPr>
      <w:r>
        <w:t>Department of Education and Training (DET) – Regional Office details are available under ‘</w:t>
      </w:r>
      <w:r w:rsidR="008B3D41">
        <w:t>The Department</w:t>
      </w:r>
      <w:r>
        <w:t xml:space="preserve">’: </w:t>
      </w:r>
      <w:hyperlink r:id="rId22" w:history="1">
        <w:r w:rsidR="00353417" w:rsidRPr="00353417">
          <w:rPr>
            <w:rStyle w:val="Hyperlink"/>
          </w:rPr>
          <w:t>www.education.vic.gov.au</w:t>
        </w:r>
      </w:hyperlink>
    </w:p>
    <w:p w14:paraId="34A292CD" w14:textId="1D3BA10D" w:rsidR="00B03B6E" w:rsidRDefault="00B03B6E" w:rsidP="00155697">
      <w:pPr>
        <w:pStyle w:val="BodyTextBullet1"/>
        <w:framePr w:wrap="auto"/>
      </w:pPr>
      <w:r>
        <w:t xml:space="preserve">ELAA Early Childhood Management Manual: </w:t>
      </w:r>
      <w:hyperlink r:id="rId23" w:history="1">
        <w:r w:rsidR="006267DB" w:rsidRPr="006267DB">
          <w:rPr>
            <w:rStyle w:val="Hyperlink"/>
          </w:rPr>
          <w:t>www.elaa.org.au</w:t>
        </w:r>
      </w:hyperlink>
    </w:p>
    <w:p w14:paraId="5844F49F" w14:textId="105B2D44" w:rsidR="007B399F" w:rsidRPr="00B0553D" w:rsidRDefault="00B03B6E" w:rsidP="00155697">
      <w:pPr>
        <w:pStyle w:val="BodyTextBullet1"/>
        <w:framePr w:wrap="auto"/>
        <w:rPr>
          <w:rStyle w:val="Hyperlink"/>
          <w:color w:val="auto"/>
          <w:u w:val="none"/>
        </w:rPr>
      </w:pPr>
      <w:r>
        <w:t xml:space="preserve">Kindergarten </w:t>
      </w:r>
      <w:r w:rsidR="00E51C08">
        <w:t xml:space="preserve">Funding </w:t>
      </w:r>
      <w:r>
        <w:t xml:space="preserve">Guide: </w:t>
      </w:r>
      <w:hyperlink r:id="rId24" w:history="1">
        <w:r w:rsidR="001F3DCD" w:rsidRPr="00353417">
          <w:rPr>
            <w:rStyle w:val="Hyperlink"/>
          </w:rPr>
          <w:t>www.education.vic.gov.au</w:t>
        </w:r>
      </w:hyperlink>
    </w:p>
    <w:p w14:paraId="60251D71" w14:textId="39C78A76" w:rsidR="00B0553D" w:rsidRDefault="00B0553D" w:rsidP="00155697">
      <w:pPr>
        <w:pStyle w:val="BodyTextBullet1"/>
        <w:framePr w:wrap="auto"/>
      </w:pPr>
      <w:r>
        <w:t xml:space="preserve">Victorian Ombudsman – Complaints: Good Practice Guide for Public Sector Agencies September 2016: </w:t>
      </w:r>
      <w:hyperlink r:id="rId25" w:history="1">
        <w:r w:rsidR="004F650A" w:rsidRPr="00552F50">
          <w:rPr>
            <w:rStyle w:val="Hyperlink"/>
          </w:rPr>
          <w:t>https://assets.ombudsman.vic.gov.au/assets/Best-Practice-Guides/Complaints-Good-Practice-Guide-for-Public-Sector-Agencies.pdf?mtime=20191217165914</w:t>
        </w:r>
      </w:hyperlink>
    </w:p>
    <w:p w14:paraId="05F99D16" w14:textId="77777777" w:rsidR="00C76D6A" w:rsidRDefault="00C76D6A" w:rsidP="00BE5227">
      <w:pPr>
        <w:pStyle w:val="BodyTextBullet1"/>
        <w:framePr w:wrap="auto"/>
        <w:numPr>
          <w:ilvl w:val="0"/>
          <w:numId w:val="0"/>
        </w:numPr>
        <w:ind w:left="2058"/>
      </w:pPr>
    </w:p>
    <w:p w14:paraId="6869696D" w14:textId="04776D47" w:rsidR="000C5FAE" w:rsidRDefault="007B399F" w:rsidP="007343F6">
      <w:pPr>
        <w:pStyle w:val="Heading2"/>
      </w:pPr>
      <w:r>
        <w:t>Related Policies</w:t>
      </w:r>
    </w:p>
    <w:p w14:paraId="0EA0F354" w14:textId="3D583F79" w:rsidR="009751A2" w:rsidRDefault="009751A2" w:rsidP="00155697">
      <w:pPr>
        <w:pStyle w:val="BodyTextBullet1"/>
        <w:framePr w:wrap="auto"/>
      </w:pPr>
      <w:r>
        <w:t xml:space="preserve">Child Safe Environment </w:t>
      </w:r>
      <w:r w:rsidR="009B6CC1">
        <w:t xml:space="preserve">and Wellbeing </w:t>
      </w:r>
    </w:p>
    <w:p w14:paraId="4FA38B12" w14:textId="77777777" w:rsidR="009751A2" w:rsidRDefault="009751A2" w:rsidP="00155697">
      <w:pPr>
        <w:pStyle w:val="BodyTextBullet1"/>
        <w:framePr w:wrap="auto"/>
      </w:pPr>
      <w:r>
        <w:t>Code of Conduct</w:t>
      </w:r>
    </w:p>
    <w:p w14:paraId="501B1C29" w14:textId="5B0A3CB5" w:rsidR="009751A2" w:rsidRDefault="009751A2" w:rsidP="00155697">
      <w:pPr>
        <w:pStyle w:val="BodyTextBullet1"/>
        <w:framePr w:wrap="auto"/>
      </w:pPr>
      <w:r>
        <w:t>Enrolment &amp; Orientation</w:t>
      </w:r>
    </w:p>
    <w:p w14:paraId="3B143CF1" w14:textId="6158551B" w:rsidR="009751A2" w:rsidRDefault="009751A2" w:rsidP="00155697">
      <w:pPr>
        <w:pStyle w:val="BodyTextBullet1"/>
        <w:framePr w:wrap="auto"/>
      </w:pPr>
      <w:r>
        <w:t>Fees</w:t>
      </w:r>
    </w:p>
    <w:p w14:paraId="1272C08C" w14:textId="58A6835A" w:rsidR="009751A2" w:rsidRDefault="009751A2" w:rsidP="00155697">
      <w:pPr>
        <w:pStyle w:val="BodyTextBullet1"/>
        <w:framePr w:wrap="auto"/>
      </w:pPr>
      <w:r>
        <w:t>Governance &amp; Management of the Service</w:t>
      </w:r>
    </w:p>
    <w:p w14:paraId="575169EA" w14:textId="77777777" w:rsidR="009751A2" w:rsidRDefault="009751A2" w:rsidP="00155697">
      <w:pPr>
        <w:pStyle w:val="BodyTextBullet1"/>
        <w:framePr w:wrap="auto"/>
      </w:pPr>
      <w:r>
        <w:t>Incident, Injury, Trauma and Illness</w:t>
      </w:r>
    </w:p>
    <w:p w14:paraId="6959128B" w14:textId="77777777" w:rsidR="009751A2" w:rsidRDefault="009751A2" w:rsidP="00155697">
      <w:pPr>
        <w:pStyle w:val="BodyTextBullet1"/>
        <w:framePr w:wrap="auto"/>
      </w:pPr>
      <w:r>
        <w:t>Inclusion and Equity</w:t>
      </w:r>
    </w:p>
    <w:p w14:paraId="192944DA" w14:textId="77777777" w:rsidR="009751A2" w:rsidRDefault="009751A2" w:rsidP="00155697">
      <w:pPr>
        <w:pStyle w:val="BodyTextBullet1"/>
        <w:framePr w:wrap="auto"/>
      </w:pPr>
      <w:r>
        <w:t>Interactions with Children</w:t>
      </w:r>
    </w:p>
    <w:p w14:paraId="5F431751" w14:textId="77777777" w:rsidR="009751A2" w:rsidRPr="00B55791" w:rsidRDefault="009751A2" w:rsidP="00155697">
      <w:pPr>
        <w:pStyle w:val="BodyTextBullet1"/>
        <w:framePr w:wrap="auto"/>
      </w:pPr>
      <w:r w:rsidRPr="00B55791">
        <w:t>Privacy and Confidentiality</w:t>
      </w:r>
    </w:p>
    <w:p w14:paraId="2BE25A24" w14:textId="77777777" w:rsidR="009751A2" w:rsidRPr="00B55791" w:rsidRDefault="009751A2" w:rsidP="00155697">
      <w:pPr>
        <w:pStyle w:val="BodyTextBullet1"/>
        <w:framePr w:wrap="auto"/>
      </w:pPr>
      <w:r w:rsidRPr="00B55791">
        <w:t xml:space="preserve">Staffing </w:t>
      </w:r>
    </w:p>
    <w:p w14:paraId="0772841C" w14:textId="25376B1C" w:rsidR="000C683C" w:rsidRPr="00B55791" w:rsidRDefault="000C683C" w:rsidP="00155697">
      <w:pPr>
        <w:pStyle w:val="BodyTextBullet1"/>
        <w:framePr w:wrap="auto"/>
      </w:pPr>
      <w:r w:rsidRPr="00B55791">
        <w:t xml:space="preserve">Staff Grievance and Dispute Resolutions </w:t>
      </w:r>
    </w:p>
    <w:p w14:paraId="25A8D725" w14:textId="5F49ECC4" w:rsidR="009751A2" w:rsidRPr="00B55791" w:rsidRDefault="009751A2" w:rsidP="00155697">
      <w:pPr>
        <w:pStyle w:val="BodyTextBullet1"/>
        <w:framePr w:wrap="auto"/>
      </w:pPr>
      <w:r w:rsidRPr="00B55791">
        <w:t>Supervision of Children</w:t>
      </w:r>
    </w:p>
    <w:p w14:paraId="7121DA04" w14:textId="77777777" w:rsidR="000C5FAE" w:rsidRPr="000C5FAE" w:rsidRDefault="000C5FAE" w:rsidP="00155697">
      <w:pPr>
        <w:pStyle w:val="BODYTEXTELAA"/>
      </w:pPr>
    </w:p>
    <w:p w14:paraId="3AB5C417" w14:textId="77777777" w:rsidR="007B399F" w:rsidRDefault="007B399F" w:rsidP="00155697">
      <w:pPr>
        <w:pStyle w:val="BODYTEXTELAA"/>
      </w:pPr>
      <w:r>
        <w:rPr>
          <w:noProof/>
        </w:rPr>
        <mc:AlternateContent>
          <mc:Choice Requires="wps">
            <w:drawing>
              <wp:anchor distT="0" distB="0" distL="114300" distR="114300" simplePos="0" relativeHeight="251658244" behindDoc="0" locked="1" layoutInCell="1" allowOverlap="1" wp14:anchorId="05927E43" wp14:editId="600280BE">
                <wp:simplePos x="0" y="0"/>
                <wp:positionH relativeFrom="column">
                  <wp:posOffset>821055</wp:posOffset>
                </wp:positionH>
                <wp:positionV relativeFrom="paragraph">
                  <wp:posOffset>-33655</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D3AD4" id="Straight Connector 16"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6A306AEA" w14:textId="77777777" w:rsidR="007B399F" w:rsidRDefault="00620448" w:rsidP="007343F6">
      <w:pPr>
        <w:pStyle w:val="Evaluation"/>
      </w:pPr>
      <w:r>
        <w:rPr>
          <w:noProof/>
        </w:rPr>
        <w:drawing>
          <wp:anchor distT="0" distB="0" distL="114300" distR="114300" simplePos="0" relativeHeight="251658252" behindDoc="1" locked="0" layoutInCell="1" allowOverlap="1" wp14:anchorId="5B11DFE6" wp14:editId="57C76374">
            <wp:simplePos x="0" y="0"/>
            <wp:positionH relativeFrom="column">
              <wp:posOffset>-55355</wp:posOffset>
            </wp:positionH>
            <wp:positionV relativeFrom="paragraph">
              <wp:posOffset>414</wp:posOffset>
            </wp:positionV>
            <wp:extent cx="827405" cy="827405"/>
            <wp:effectExtent l="0" t="0" r="0" b="0"/>
            <wp:wrapTight wrapText="bothSides">
              <wp:wrapPolygon edited="0">
                <wp:start x="9449" y="4973"/>
                <wp:lineTo x="6465" y="8454"/>
                <wp:lineTo x="4476" y="11936"/>
                <wp:lineTo x="4973" y="15914"/>
                <wp:lineTo x="16411" y="15914"/>
                <wp:lineTo x="16909" y="12930"/>
                <wp:lineTo x="14422" y="7957"/>
                <wp:lineTo x="11936" y="4973"/>
                <wp:lineTo x="9449" y="497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Evaluation</w:t>
      </w:r>
    </w:p>
    <w:p w14:paraId="62F24746" w14:textId="74A1ECA0" w:rsidR="0003390F" w:rsidRDefault="00BE5227" w:rsidP="0003390F">
      <w:pPr>
        <w:pStyle w:val="BODYTEXTELAA"/>
      </w:pPr>
      <w:r>
        <w:t>To</w:t>
      </w:r>
      <w:r w:rsidR="002B1C7D">
        <w:t xml:space="preserve"> assess whether the values and purposes of the policy have been achieved, the </w:t>
      </w:r>
      <w:r w:rsidR="008C7779">
        <w:t>a</w:t>
      </w:r>
      <w:r w:rsidR="002B1C7D">
        <w:t xml:space="preserve">pproved </w:t>
      </w:r>
      <w:r w:rsidR="008C7779">
        <w:t>p</w:t>
      </w:r>
      <w:r w:rsidR="002B1C7D">
        <w:t>rovider will:</w:t>
      </w:r>
    </w:p>
    <w:p w14:paraId="70883A15" w14:textId="77777777" w:rsidR="007A426D" w:rsidRDefault="007A426D" w:rsidP="0003390F">
      <w:pPr>
        <w:pStyle w:val="BodyTextBullet1"/>
        <w:framePr w:wrap="auto"/>
      </w:pPr>
      <w:r>
        <w:t>regularly seek feedback from everyone affected by the policy regarding its effectiveness</w:t>
      </w:r>
    </w:p>
    <w:p w14:paraId="35293848" w14:textId="4361AD13" w:rsidR="007A426D" w:rsidRDefault="007A426D" w:rsidP="0003390F">
      <w:pPr>
        <w:pStyle w:val="BodyTextBullet1"/>
        <w:framePr w:wrap="auto"/>
      </w:pPr>
      <w:r>
        <w:t>monitor complaints as recorded in the Complaint</w:t>
      </w:r>
      <w:r w:rsidR="005C140B">
        <w:t xml:space="preserve">s </w:t>
      </w:r>
      <w:r>
        <w:t>Register to assess whether satisfactory resolutions have been achieved</w:t>
      </w:r>
    </w:p>
    <w:p w14:paraId="0960F75A" w14:textId="77777777" w:rsidR="007A426D" w:rsidRDefault="007A426D" w:rsidP="0003390F">
      <w:pPr>
        <w:pStyle w:val="BodyTextBullet1"/>
        <w:framePr w:wrap="auto"/>
      </w:pPr>
      <w:r>
        <w:t>review the effectiveness of the policy and procedures to ensure that all complaints have been dealt with in a fair and timely manner</w:t>
      </w:r>
    </w:p>
    <w:p w14:paraId="67FDFF53" w14:textId="77777777" w:rsidR="007A426D" w:rsidRDefault="007A426D" w:rsidP="0003390F">
      <w:pPr>
        <w:pStyle w:val="BodyTextBullet1"/>
        <w:framePr w:wrap="auto"/>
      </w:pPr>
      <w:r>
        <w:lastRenderedPageBreak/>
        <w:t>keep the policy up to date with current legislation, research, policy and best practice</w:t>
      </w:r>
    </w:p>
    <w:p w14:paraId="163905DF" w14:textId="77777777" w:rsidR="007A426D" w:rsidRDefault="007A426D" w:rsidP="0003390F">
      <w:pPr>
        <w:pStyle w:val="BodyTextBullet1"/>
        <w:framePr w:wrap="auto"/>
      </w:pPr>
      <w:r>
        <w:t>revise the policy and procedures as part of the service's policy review cycle, or as required</w:t>
      </w:r>
    </w:p>
    <w:p w14:paraId="4DBEA52F" w14:textId="44F780DE" w:rsidR="00765382" w:rsidRDefault="00CF3494" w:rsidP="0003390F">
      <w:pPr>
        <w:pStyle w:val="BodyTextBullet1"/>
        <w:framePr w:wrap="auto"/>
      </w:pPr>
      <w:r w:rsidRPr="00CF3494">
        <w:t>notifying all stakeholders affected by this policy at least 14 days before making any significant changes to this policy or its procedures, unless a lesser period is necessary due to risk</w:t>
      </w:r>
      <w:r w:rsidR="00E0756C">
        <w:t xml:space="preserve"> </w:t>
      </w:r>
      <w:r w:rsidR="00E0756C" w:rsidRPr="00E0756C">
        <w:rPr>
          <w:rStyle w:val="RegulationLawChar"/>
        </w:rPr>
        <w:t>(Regulation 172 (2))</w:t>
      </w:r>
      <w:r w:rsidR="00E0756C">
        <w:t>.</w:t>
      </w:r>
    </w:p>
    <w:p w14:paraId="25D3D2FE" w14:textId="77777777" w:rsidR="007B399F" w:rsidRDefault="007B399F" w:rsidP="00155697">
      <w:pPr>
        <w:pStyle w:val="BODYTEXTELAA"/>
      </w:pPr>
    </w:p>
    <w:p w14:paraId="4A5228B9" w14:textId="77777777" w:rsidR="007B399F" w:rsidRDefault="007B399F" w:rsidP="00155697">
      <w:pPr>
        <w:pStyle w:val="BODYTEXTELAA"/>
      </w:pPr>
      <w:r>
        <w:rPr>
          <w:noProof/>
        </w:rPr>
        <mc:AlternateContent>
          <mc:Choice Requires="wps">
            <w:drawing>
              <wp:anchor distT="0" distB="0" distL="114300" distR="114300" simplePos="0" relativeHeight="251658245" behindDoc="0" locked="1" layoutInCell="1" allowOverlap="1" wp14:anchorId="173F3E5F" wp14:editId="70488532">
                <wp:simplePos x="0" y="0"/>
                <wp:positionH relativeFrom="column">
                  <wp:posOffset>821055</wp:posOffset>
                </wp:positionH>
                <wp:positionV relativeFrom="paragraph">
                  <wp:posOffset>-14605</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A6AED" id="Straight Connector 17"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15pt" to="51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" strokecolor="#f69434" strokeweight="1.25pt">
                <v:stroke dashstyle="1 1"/>
                <w10:anchorlock/>
              </v:line>
            </w:pict>
          </mc:Fallback>
        </mc:AlternateContent>
      </w:r>
    </w:p>
    <w:p w14:paraId="4CF121DD" w14:textId="77777777" w:rsidR="007B399F" w:rsidRDefault="00713656" w:rsidP="007343F6">
      <w:pPr>
        <w:pStyle w:val="AttachmentsPolicy"/>
      </w:pPr>
      <w:r>
        <w:rPr>
          <w:noProof/>
        </w:rPr>
        <w:drawing>
          <wp:anchor distT="0" distB="0" distL="114300" distR="114300" simplePos="0" relativeHeight="251658253" behindDoc="1" locked="1" layoutInCell="1" allowOverlap="1" wp14:anchorId="292AC255" wp14:editId="686DF165">
            <wp:simplePos x="0" y="0"/>
            <wp:positionH relativeFrom="column">
              <wp:posOffset>-59690</wp:posOffset>
            </wp:positionH>
            <wp:positionV relativeFrom="line">
              <wp:posOffset>-244475</wp:posOffset>
            </wp:positionV>
            <wp:extent cx="828000" cy="82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13DDA31E" w14:textId="77777777" w:rsidR="005F1BC0" w:rsidRPr="009A17A8" w:rsidRDefault="005F1BC0" w:rsidP="005F1BC0">
      <w:pPr>
        <w:pStyle w:val="BodyTextBullet1"/>
        <w:framePr w:wrap="auto"/>
      </w:pPr>
      <w:r w:rsidRPr="009A17A8">
        <w:t xml:space="preserve">Attachment 1: Complain Handling Flowchart </w:t>
      </w:r>
    </w:p>
    <w:p w14:paraId="24931975" w14:textId="77777777" w:rsidR="005F1BC0" w:rsidRPr="009A17A8" w:rsidRDefault="005F1BC0" w:rsidP="005F1BC0">
      <w:pPr>
        <w:pStyle w:val="BodyTextBullet1"/>
        <w:framePr w:wrap="auto"/>
      </w:pPr>
      <w:r w:rsidRPr="009A17A8">
        <w:t>Attachment 2: Dealing with complaints</w:t>
      </w:r>
    </w:p>
    <w:p w14:paraId="34FC2E06" w14:textId="5A723240" w:rsidR="007A426D" w:rsidRPr="009A17A8" w:rsidRDefault="007A426D" w:rsidP="00155697">
      <w:pPr>
        <w:pStyle w:val="BodyTextBullet1"/>
        <w:framePr w:wrap="auto"/>
      </w:pPr>
      <w:r w:rsidRPr="009A17A8">
        <w:t xml:space="preserve">Attachment </w:t>
      </w:r>
      <w:r w:rsidR="0085248C" w:rsidRPr="009A17A8">
        <w:t>3</w:t>
      </w:r>
      <w:r w:rsidRPr="009A17A8">
        <w:t xml:space="preserve">: Sample terms of reference for a </w:t>
      </w:r>
      <w:r w:rsidR="00B46A8F" w:rsidRPr="009A17A8">
        <w:t>Complaints</w:t>
      </w:r>
      <w:r w:rsidRPr="009A17A8">
        <w:t xml:space="preserve"> Subcommittee/investigator</w:t>
      </w:r>
    </w:p>
    <w:p w14:paraId="6833D685" w14:textId="441A9A6A" w:rsidR="00274291" w:rsidRPr="009A17A8" w:rsidRDefault="00274291" w:rsidP="00155697">
      <w:pPr>
        <w:pStyle w:val="BodyTextBullet1"/>
        <w:framePr w:wrap="auto"/>
      </w:pPr>
      <w:r w:rsidRPr="009A17A8">
        <w:t xml:space="preserve">Attachment 4: For Children How to Make </w:t>
      </w:r>
      <w:r w:rsidR="009A17A8" w:rsidRPr="009A17A8">
        <w:t>a</w:t>
      </w:r>
      <w:r w:rsidRPr="009A17A8">
        <w:t xml:space="preserve"> Complaint</w:t>
      </w:r>
    </w:p>
    <w:p w14:paraId="5D164958" w14:textId="77777777" w:rsidR="007B399F" w:rsidRDefault="007B399F" w:rsidP="00155697">
      <w:pPr>
        <w:pStyle w:val="BODYTEXTELAA"/>
      </w:pPr>
    </w:p>
    <w:p w14:paraId="3B08A549" w14:textId="437487F9" w:rsidR="007B399F" w:rsidRDefault="007B399F" w:rsidP="00155697">
      <w:pPr>
        <w:pStyle w:val="BODYTEXTELAA"/>
      </w:pPr>
      <w:r>
        <w:rPr>
          <w:noProof/>
        </w:rPr>
        <mc:AlternateContent>
          <mc:Choice Requires="wps">
            <w:drawing>
              <wp:anchor distT="0" distB="0" distL="114300" distR="114300" simplePos="0" relativeHeight="251658246" behindDoc="0" locked="1" layoutInCell="1" allowOverlap="1" wp14:anchorId="5CD2AA93" wp14:editId="26EE837B">
                <wp:simplePos x="0" y="0"/>
                <wp:positionH relativeFrom="column">
                  <wp:posOffset>821055</wp:posOffset>
                </wp:positionH>
                <wp:positionV relativeFrom="paragraph">
                  <wp:posOffset>-46355</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8590B" id="Straight Connector 18"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55B9C613" w14:textId="68912F4D" w:rsidR="007B399F" w:rsidRDefault="00274291" w:rsidP="007343F6">
      <w:pPr>
        <w:pStyle w:val="Authorisation"/>
      </w:pPr>
      <w:r>
        <w:rPr>
          <w:noProof/>
        </w:rPr>
        <w:drawing>
          <wp:anchor distT="0" distB="0" distL="114300" distR="114300" simplePos="0" relativeHeight="251658254" behindDoc="1" locked="0" layoutInCell="1" allowOverlap="1" wp14:anchorId="62705A70" wp14:editId="0634E00E">
            <wp:simplePos x="0" y="0"/>
            <wp:positionH relativeFrom="column">
              <wp:posOffset>-111406</wp:posOffset>
            </wp:positionH>
            <wp:positionV relativeFrom="line">
              <wp:posOffset>60650</wp:posOffset>
            </wp:positionV>
            <wp:extent cx="828000" cy="82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Authorisation</w:t>
      </w:r>
    </w:p>
    <w:p w14:paraId="52F09799" w14:textId="1367A3FD" w:rsidR="009416A1" w:rsidRDefault="009416A1" w:rsidP="00155697">
      <w:pPr>
        <w:pStyle w:val="BODYTEXTELAA"/>
      </w:pPr>
      <w:r>
        <w:t xml:space="preserve">This policy was adopted by the </w:t>
      </w:r>
      <w:r w:rsidR="00452C2D">
        <w:t>a</w:t>
      </w:r>
      <w:r>
        <w:t xml:space="preserve">pproved </w:t>
      </w:r>
      <w:r w:rsidR="00452C2D">
        <w:t>p</w:t>
      </w:r>
      <w:r>
        <w:t xml:space="preserve">rovider of </w:t>
      </w:r>
      <w:sdt>
        <w:sdtPr>
          <w:alias w:val="Company"/>
          <w:tag w:val=""/>
          <w:id w:val="1918514725"/>
          <w:placeholder>
            <w:docPart w:val="C78849EDFB3C4A5CAEA820F03D72FE84"/>
          </w:placeholder>
          <w:dataBinding w:prefixMappings="xmlns:ns0='http://schemas.openxmlformats.org/officeDocument/2006/extended-properties' " w:xpath="/ns0:Properties[1]/ns0:Company[1]" w:storeItemID="{6668398D-A668-4E3E-A5EB-62B293D839F1}"/>
          <w:text/>
        </w:sdtPr>
        <w:sdtContent>
          <w:r w:rsidR="00BE5227">
            <w:t>Keon Park Kindergarten Incorporated.</w:t>
          </w:r>
        </w:sdtContent>
      </w:sdt>
      <w:r>
        <w:t xml:space="preserve"> on </w:t>
      </w:r>
      <w:r w:rsidR="00BE5227">
        <w:t>6</w:t>
      </w:r>
      <w:r w:rsidR="00BE5227" w:rsidRPr="00BE5227">
        <w:rPr>
          <w:vertAlign w:val="superscript"/>
        </w:rPr>
        <w:t>th</w:t>
      </w:r>
      <w:r w:rsidR="00BE5227">
        <w:t xml:space="preserve"> November 2024</w:t>
      </w:r>
      <w:r>
        <w:t>.</w:t>
      </w:r>
    </w:p>
    <w:p w14:paraId="72F4BA78" w14:textId="6EF297F1" w:rsidR="007B399F" w:rsidRDefault="009416A1" w:rsidP="00155697">
      <w:pPr>
        <w:pStyle w:val="BODYTEXTELAA"/>
      </w:pPr>
      <w:r w:rsidRPr="009416A1">
        <w:rPr>
          <w:b/>
          <w:bCs/>
        </w:rPr>
        <w:t>REVIEW DATE:</w:t>
      </w:r>
      <w:r>
        <w:t xml:space="preserve"> </w:t>
      </w:r>
      <w:r w:rsidR="00BE5227">
        <w:t>November 2025</w:t>
      </w:r>
    </w:p>
    <w:p w14:paraId="31A29165" w14:textId="77777777" w:rsidR="007B399F" w:rsidRDefault="007B399F" w:rsidP="00155697">
      <w:pPr>
        <w:pStyle w:val="BODYTEXTELAA"/>
      </w:pPr>
    </w:p>
    <w:p w14:paraId="44B096A6" w14:textId="77777777" w:rsidR="007B399F" w:rsidRDefault="007B399F" w:rsidP="00155697">
      <w:pPr>
        <w:pStyle w:val="BODYTEXTELAA"/>
      </w:pPr>
      <w:r>
        <w:rPr>
          <w:noProof/>
        </w:rPr>
        <mc:AlternateContent>
          <mc:Choice Requires="wps">
            <w:drawing>
              <wp:anchor distT="0" distB="0" distL="114300" distR="114300" simplePos="0" relativeHeight="251658247" behindDoc="0" locked="1" layoutInCell="1" allowOverlap="1" wp14:anchorId="3D9F5075" wp14:editId="23DE69A7">
                <wp:simplePos x="0" y="0"/>
                <wp:positionH relativeFrom="column">
                  <wp:posOffset>821055</wp:posOffset>
                </wp:positionH>
                <wp:positionV relativeFrom="paragraph">
                  <wp:posOffset>-46355</wp:posOffset>
                </wp:positionV>
                <wp:extent cx="5709285"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F9908" id="Straight Connector 19"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459038AB" w14:textId="77777777" w:rsidR="002B33CE" w:rsidRDefault="002B33CE" w:rsidP="00155697">
      <w:pPr>
        <w:pStyle w:val="BODYTEXTELAA"/>
        <w:sectPr w:rsidR="002B33CE" w:rsidSect="00A24295">
          <w:headerReference w:type="default" r:id="rId29"/>
          <w:footerReference w:type="default" r:id="rId30"/>
          <w:headerReference w:type="first" r:id="rId31"/>
          <w:footerReference w:type="first" r:id="rId32"/>
          <w:pgSz w:w="11906" w:h="16838"/>
          <w:pgMar w:top="1440" w:right="1416" w:bottom="1440" w:left="851" w:header="0" w:footer="709" w:gutter="0"/>
          <w:cols w:space="708"/>
          <w:titlePg/>
          <w:docGrid w:linePitch="360"/>
        </w:sectPr>
      </w:pPr>
    </w:p>
    <w:p w14:paraId="132FB7E4" w14:textId="2F66ED4C" w:rsidR="005F1BC0" w:rsidRPr="00BB4B1D" w:rsidRDefault="005F1BC0" w:rsidP="005F1BC0">
      <w:pPr>
        <w:pStyle w:val="AttachmentsAttachments"/>
        <w:rPr>
          <w:noProof/>
        </w:rPr>
      </w:pPr>
      <w:r w:rsidRPr="00BB4B1D">
        <w:lastRenderedPageBreak/>
        <w:t>Attachment 1: Complaint Handling FlowChart</w:t>
      </w:r>
    </w:p>
    <w:p w14:paraId="0781C8BB" w14:textId="77777777" w:rsidR="00440E78" w:rsidRDefault="005F1BC0" w:rsidP="005F1BC0">
      <w:pPr>
        <w:pStyle w:val="AttachmentsAttachments"/>
        <w:jc w:val="center"/>
        <w:sectPr w:rsidR="00440E78" w:rsidSect="002B33CE">
          <w:headerReference w:type="first" r:id="rId33"/>
          <w:pgSz w:w="11906" w:h="16838"/>
          <w:pgMar w:top="1440" w:right="851" w:bottom="1440" w:left="851" w:header="0" w:footer="709" w:gutter="0"/>
          <w:cols w:space="708"/>
          <w:titlePg/>
          <w:docGrid w:linePitch="360"/>
        </w:sectPr>
      </w:pPr>
      <w:r w:rsidRPr="00BB4B1D">
        <w:rPr>
          <w:noProof/>
        </w:rPr>
        <w:drawing>
          <wp:inline distT="0" distB="0" distL="0" distR="0" wp14:anchorId="42E9FF6A" wp14:editId="25F85E3A">
            <wp:extent cx="5810250" cy="8013065"/>
            <wp:effectExtent l="0" t="0" r="0" b="6985"/>
            <wp:docPr id="707522090" name="Picture 707522090" descr="Flowchart of the complaints handl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of the complaints handling process"/>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810250" cy="8013065"/>
                    </a:xfrm>
                    <a:prstGeom prst="rect">
                      <a:avLst/>
                    </a:prstGeom>
                  </pic:spPr>
                </pic:pic>
              </a:graphicData>
            </a:graphic>
          </wp:inline>
        </w:drawing>
      </w:r>
    </w:p>
    <w:p w14:paraId="4D9833A2" w14:textId="3E1DF9C3" w:rsidR="000006AF" w:rsidRDefault="00637694" w:rsidP="00637694">
      <w:pPr>
        <w:pStyle w:val="AttachmentsAttachments"/>
      </w:pPr>
      <w:r>
        <w:lastRenderedPageBreak/>
        <w:t>ATTACHMENT 2. Dealing with complaints</w:t>
      </w:r>
    </w:p>
    <w:p w14:paraId="3F73007A" w14:textId="77777777" w:rsidR="00190D9E" w:rsidRDefault="00190D9E" w:rsidP="00515AAC">
      <w:pPr>
        <w:pStyle w:val="AttachmentsHeading2"/>
      </w:pPr>
      <w:r>
        <w:t>DEALING WITH A COMPLAINT</w:t>
      </w:r>
    </w:p>
    <w:p w14:paraId="39E61B91" w14:textId="77777777" w:rsidR="00190D9E" w:rsidRPr="00CF6810" w:rsidRDefault="00190D9E" w:rsidP="00190D9E">
      <w:r>
        <w:t xml:space="preserve">When a </w:t>
      </w:r>
      <w:r w:rsidRPr="00CF6810">
        <w:t>complaint is received, the person to whom the complaint is addressed will:</w:t>
      </w:r>
    </w:p>
    <w:p w14:paraId="4BBC5BF2" w14:textId="1F038283" w:rsidR="00190D9E" w:rsidRPr="00C47977" w:rsidRDefault="00190D9E" w:rsidP="00515AAC">
      <w:pPr>
        <w:pStyle w:val="TableAttachmentTextBullet1"/>
        <w:rPr>
          <w:rStyle w:val="PolicyNameChar"/>
        </w:rPr>
      </w:pPr>
      <w:r w:rsidRPr="00CF6810">
        <w:t xml:space="preserve">inform the complainant of the service's </w:t>
      </w:r>
      <w:r w:rsidR="00D03F8B" w:rsidRPr="00C47977">
        <w:rPr>
          <w:rStyle w:val="PolicyNameChar"/>
        </w:rPr>
        <w:t xml:space="preserve">Compliment and </w:t>
      </w:r>
      <w:r w:rsidRPr="00CF6810">
        <w:rPr>
          <w:rStyle w:val="PolicyNameChar"/>
        </w:rPr>
        <w:t>Complaint Policy</w:t>
      </w:r>
    </w:p>
    <w:p w14:paraId="14203DB1" w14:textId="256CE77A" w:rsidR="00190D9E" w:rsidRPr="00CF6810" w:rsidRDefault="00190D9E" w:rsidP="00515AAC">
      <w:pPr>
        <w:pStyle w:val="TableAttachmentTextBullet1"/>
      </w:pPr>
      <w:r w:rsidRPr="00CF6810">
        <w:t>encourage the complainant to resolve the complaint with the person directly, or to submit their complaint in writing</w:t>
      </w:r>
    </w:p>
    <w:p w14:paraId="0D988994" w14:textId="74258DF9" w:rsidR="00CF6810" w:rsidRDefault="00CF6810" w:rsidP="00F74937">
      <w:pPr>
        <w:pStyle w:val="TableAttachmentTextBullet1"/>
      </w:pPr>
      <w:r w:rsidRPr="00F83366">
        <w:t xml:space="preserve">the staff member receiving the formal complaint will record all relevant details in the Complaints Register </w:t>
      </w:r>
      <w:r w:rsidRPr="00F83366">
        <w:rPr>
          <w:rStyle w:val="RefertoSourceDefinitionsAttachmentChar"/>
        </w:rPr>
        <w:t>(refer to Definitions)</w:t>
      </w:r>
      <w:r w:rsidRPr="00F83366">
        <w:t xml:space="preserve"> </w:t>
      </w:r>
      <w:r w:rsidR="00F74937" w:rsidRPr="009863C7">
        <w:t>together with the outcome</w:t>
      </w:r>
      <w:r w:rsidR="00F74937">
        <w:t xml:space="preserve"> </w:t>
      </w:r>
    </w:p>
    <w:p w14:paraId="5FC46F22" w14:textId="7265ABB1" w:rsidR="008D1CC5" w:rsidRPr="00F83366" w:rsidRDefault="008D1CC5">
      <w:pPr>
        <w:pStyle w:val="TableAttachmentTextBullet1"/>
      </w:pPr>
      <w:r w:rsidRPr="008D1CC5">
        <w:t>assess complaint for severity, safety, complexity, impact and the need for immediate action</w:t>
      </w:r>
    </w:p>
    <w:p w14:paraId="5B5807DA" w14:textId="77777777" w:rsidR="00F74937" w:rsidRPr="00261401" w:rsidRDefault="00F74937" w:rsidP="00F74937">
      <w:pPr>
        <w:pStyle w:val="TableAttachmentTextBullet1"/>
      </w:pPr>
      <w:r w:rsidRPr="00261401">
        <w:t xml:space="preserve">inform the approved provider if the complaint is a notifiable complaint </w:t>
      </w:r>
      <w:r w:rsidRPr="00261401">
        <w:rPr>
          <w:rStyle w:val="RefertoSourceDefinitionsAttachmentChar"/>
        </w:rPr>
        <w:t xml:space="preserve">(refer to Definitions) </w:t>
      </w:r>
      <w:r w:rsidRPr="00261401">
        <w:t xml:space="preserve">or is unable to be resolved appropriately in a timely manner. </w:t>
      </w:r>
    </w:p>
    <w:p w14:paraId="674AA8B2" w14:textId="7DE952C7" w:rsidR="00190D9E" w:rsidRPr="00CF6810" w:rsidRDefault="00190D9E" w:rsidP="00515AAC">
      <w:pPr>
        <w:pStyle w:val="TableAttachmentTextBullet1"/>
      </w:pPr>
      <w:r w:rsidRPr="00CF6810">
        <w:t xml:space="preserve">comply with the service's </w:t>
      </w:r>
      <w:r w:rsidRPr="00CF6810">
        <w:rPr>
          <w:rStyle w:val="PolicyNameChar"/>
        </w:rPr>
        <w:t>Privacy and Confidentiality Policy</w:t>
      </w:r>
      <w:r w:rsidRPr="00CF6810">
        <w:t xml:space="preserve"> </w:t>
      </w:r>
      <w:proofErr w:type="gramStart"/>
      <w:r w:rsidRPr="00CF6810">
        <w:t>with regard to</w:t>
      </w:r>
      <w:proofErr w:type="gramEnd"/>
      <w:r w:rsidRPr="00CF6810">
        <w:t xml:space="preserve"> all meetings/discussions in relation to a complaint</w:t>
      </w:r>
    </w:p>
    <w:p w14:paraId="4DD31A77" w14:textId="49CB2C79" w:rsidR="00D03F8B" w:rsidRPr="00CF6810" w:rsidRDefault="00D03F8B" w:rsidP="00D03F8B">
      <w:pPr>
        <w:pStyle w:val="TableAttachmentTextBullet1"/>
      </w:pPr>
      <w:r w:rsidRPr="00CF6810">
        <w:t>the approved provider must inform the service's Complaints Subcommittee, if there is one, or appoint an investigator(s) to investigate the matter</w:t>
      </w:r>
    </w:p>
    <w:p w14:paraId="36AB22DE" w14:textId="6C8B2052" w:rsidR="00D03F8B" w:rsidRPr="00CF6810" w:rsidRDefault="00D03F8B" w:rsidP="00D03F8B">
      <w:pPr>
        <w:pStyle w:val="TableAttachmentTextBullet1"/>
      </w:pPr>
      <w:r w:rsidRPr="00CF6810">
        <w:t xml:space="preserve">the Complaints Subcommittee/investigator will assess the </w:t>
      </w:r>
      <w:r w:rsidR="00F74937">
        <w:t>complaint</w:t>
      </w:r>
      <w:r w:rsidRPr="00CF6810">
        <w:t xml:space="preserve"> to determine if it is a notifiable </w:t>
      </w:r>
      <w:r w:rsidR="00F74937">
        <w:t>complaint</w:t>
      </w:r>
      <w:r w:rsidRPr="00CF6810">
        <w:t xml:space="preserve"> </w:t>
      </w:r>
      <w:r w:rsidRPr="00CF6810">
        <w:rPr>
          <w:rStyle w:val="RefertoSourceDefinitionsAttachmentChar"/>
        </w:rPr>
        <w:t>(refer to Definitions)</w:t>
      </w:r>
    </w:p>
    <w:p w14:paraId="6B38A0A8" w14:textId="1275F7B9" w:rsidR="00190D9E" w:rsidRDefault="00190D9E" w:rsidP="00515AAC">
      <w:pPr>
        <w:pStyle w:val="AttachmentsHeading2"/>
      </w:pPr>
      <w:r>
        <w:t xml:space="preserve">DEALING WITH A </w:t>
      </w:r>
      <w:r w:rsidR="007D18DB">
        <w:t>NOT</w:t>
      </w:r>
      <w:r w:rsidR="00DD0429">
        <w:t>IFIABLE COMPLAINT</w:t>
      </w:r>
    </w:p>
    <w:p w14:paraId="76783088" w14:textId="52AD3EE9" w:rsidR="00190D9E" w:rsidRDefault="00190D9E" w:rsidP="00190D9E">
      <w:r>
        <w:t>When a formal complaint is lodged with the service:</w:t>
      </w:r>
    </w:p>
    <w:p w14:paraId="28C59432" w14:textId="5334809A" w:rsidR="00190D9E" w:rsidRDefault="00190D9E" w:rsidP="00371BD7">
      <w:pPr>
        <w:pStyle w:val="TableAttachmentTextBullet1"/>
      </w:pPr>
      <w:r>
        <w:t xml:space="preserve">if the </w:t>
      </w:r>
      <w:r w:rsidR="00DD0429">
        <w:t>complaint</w:t>
      </w:r>
      <w:r>
        <w:t xml:space="preserve"> is notifiable, the </w:t>
      </w:r>
      <w:r w:rsidR="00B64BB7">
        <w:t>a</w:t>
      </w:r>
      <w:r>
        <w:t xml:space="preserve">pproved </w:t>
      </w:r>
      <w:r w:rsidR="00B64BB7">
        <w:t>p</w:t>
      </w:r>
      <w:r>
        <w:t xml:space="preserve">rovider will be responsible for notifying DE. This must be in writing within 24 hours of receiving the complaint </w:t>
      </w:r>
      <w:r w:rsidRPr="00B64BB7">
        <w:rPr>
          <w:rStyle w:val="RegulationLawChar"/>
        </w:rPr>
        <w:t>(Regulation 176(2)(b))</w:t>
      </w:r>
    </w:p>
    <w:p w14:paraId="3ED30659" w14:textId="2036840A" w:rsidR="00190D9E" w:rsidRDefault="00190D9E" w:rsidP="00371BD7">
      <w:pPr>
        <w:pStyle w:val="TableAttachmentTextBullet1"/>
      </w:pPr>
      <w:r>
        <w:t>the written report to DE needs to be submitted using the appropriate forms from ACECQA and will include:</w:t>
      </w:r>
    </w:p>
    <w:p w14:paraId="40A76969" w14:textId="7044AB86" w:rsidR="00190D9E" w:rsidRDefault="00190D9E" w:rsidP="00371BD7">
      <w:pPr>
        <w:pStyle w:val="TableAttachmentTextBullet2"/>
      </w:pPr>
      <w:r>
        <w:t>details of the event or incident</w:t>
      </w:r>
    </w:p>
    <w:p w14:paraId="7183BC41" w14:textId="4835463C" w:rsidR="00190D9E" w:rsidRDefault="00190D9E" w:rsidP="00371BD7">
      <w:pPr>
        <w:pStyle w:val="TableAttachmentTextBullet2"/>
      </w:pPr>
      <w:r>
        <w:t>the name of the person who initially made the complaint</w:t>
      </w:r>
    </w:p>
    <w:p w14:paraId="65DA0505" w14:textId="72DED499" w:rsidR="00190D9E" w:rsidRDefault="00190D9E" w:rsidP="00371BD7">
      <w:pPr>
        <w:pStyle w:val="TableAttachmentTextBullet2"/>
      </w:pPr>
      <w:r>
        <w:t>if appropriate, the name of the child concerned and the condition of the child, including a medical or incident report (where relevant)</w:t>
      </w:r>
    </w:p>
    <w:p w14:paraId="77FF70F2" w14:textId="145B61ED" w:rsidR="00190D9E" w:rsidRDefault="00190D9E" w:rsidP="00371BD7">
      <w:pPr>
        <w:pStyle w:val="TableAttachmentTextBullet2"/>
      </w:pPr>
      <w:r>
        <w:t xml:space="preserve">contact details of a nominated member of the </w:t>
      </w:r>
      <w:r w:rsidR="000241A2">
        <w:t xml:space="preserve">Complaints </w:t>
      </w:r>
      <w:r>
        <w:t>Subcommittee/investigator</w:t>
      </w:r>
    </w:p>
    <w:p w14:paraId="1D9CF5D8" w14:textId="4F17462A" w:rsidR="00190D9E" w:rsidRDefault="00190D9E" w:rsidP="00371BD7">
      <w:pPr>
        <w:pStyle w:val="TableAttachmentTextBullet2"/>
      </w:pPr>
      <w:r>
        <w:t>any other relevant information</w:t>
      </w:r>
    </w:p>
    <w:p w14:paraId="299011BF" w14:textId="27586972" w:rsidR="00190D9E" w:rsidRDefault="00190D9E" w:rsidP="00371BD7">
      <w:pPr>
        <w:pStyle w:val="TableAttachmentTextBullet1"/>
      </w:pPr>
      <w:r>
        <w:t xml:space="preserve">if the </w:t>
      </w:r>
      <w:r w:rsidR="00B64BB7">
        <w:t>a</w:t>
      </w:r>
      <w:r>
        <w:t xml:space="preserve">pproved </w:t>
      </w:r>
      <w:r w:rsidR="00B64BB7">
        <w:t>p</w:t>
      </w:r>
      <w:r>
        <w:t>rovider is unsure if the complaint is a notifiable complaint, it is good practice to contact DE for confirmation.</w:t>
      </w:r>
    </w:p>
    <w:p w14:paraId="1705A1A8" w14:textId="10C874A7" w:rsidR="00190D9E" w:rsidRDefault="0017074B" w:rsidP="00371BD7">
      <w:pPr>
        <w:pStyle w:val="AttachmentsHeading2"/>
      </w:pPr>
      <w:r>
        <w:t>COMPLAINT</w:t>
      </w:r>
      <w:r w:rsidR="007B49B5">
        <w:t>S</w:t>
      </w:r>
      <w:r w:rsidR="00190D9E">
        <w:t xml:space="preserve"> SUBCOMMITTEE/INVESTIGATOR RESPONSIBILITIES AND PROCEDURES</w:t>
      </w:r>
    </w:p>
    <w:p w14:paraId="4E1778A1" w14:textId="483C052F" w:rsidR="00190D9E" w:rsidRDefault="00190D9E" w:rsidP="00190D9E">
      <w:r>
        <w:t xml:space="preserve">In the event of a </w:t>
      </w:r>
      <w:r w:rsidR="000241A2">
        <w:t xml:space="preserve">complaint </w:t>
      </w:r>
      <w:r>
        <w:t xml:space="preserve">being lodged, the </w:t>
      </w:r>
      <w:r w:rsidR="0017074B">
        <w:t>Complaint</w:t>
      </w:r>
      <w:r w:rsidR="007B49B5">
        <w:t>s</w:t>
      </w:r>
      <w:r w:rsidR="0017074B">
        <w:t xml:space="preserve"> </w:t>
      </w:r>
      <w:r>
        <w:t>Subcommittee/investigator will:</w:t>
      </w:r>
    </w:p>
    <w:p w14:paraId="757BA714" w14:textId="419FAAD3" w:rsidR="00190D9E" w:rsidRDefault="00190D9E" w:rsidP="00B64BB7">
      <w:pPr>
        <w:pStyle w:val="TableAttachmentTextBullet1"/>
      </w:pPr>
      <w:r>
        <w:t xml:space="preserve">convene as soon as possible to deal with the </w:t>
      </w:r>
      <w:r w:rsidR="0017074B">
        <w:t>complaint</w:t>
      </w:r>
      <w:r>
        <w:t xml:space="preserve"> in a timely manner</w:t>
      </w:r>
    </w:p>
    <w:p w14:paraId="23C5AE5E" w14:textId="78EE92DA" w:rsidR="00190D9E" w:rsidRDefault="00190D9E" w:rsidP="00B64BB7">
      <w:pPr>
        <w:pStyle w:val="TableAttachmentTextBullet1"/>
      </w:pPr>
      <w:r>
        <w:t>disclose any conflict of interest relating to any member of the subcommittee/panel of investigators. Such members must stand aside from the investigation and subsequent processes</w:t>
      </w:r>
    </w:p>
    <w:p w14:paraId="71BF089D" w14:textId="256936D2" w:rsidR="00190D9E" w:rsidRDefault="00190D9E" w:rsidP="00B64BB7">
      <w:pPr>
        <w:pStyle w:val="TableAttachmentTextBullet1"/>
      </w:pPr>
      <w:r>
        <w:t xml:space="preserve">consider the nature and the details of the </w:t>
      </w:r>
      <w:r w:rsidR="0017074B">
        <w:t>complaint</w:t>
      </w:r>
    </w:p>
    <w:p w14:paraId="48BA5F47" w14:textId="5068EBC8" w:rsidR="00190D9E" w:rsidRDefault="00190D9E" w:rsidP="00B64BB7">
      <w:pPr>
        <w:pStyle w:val="TableAttachmentTextBullet1"/>
      </w:pPr>
      <w:r>
        <w:t xml:space="preserve">identify which service policies (if any) the </w:t>
      </w:r>
      <w:r w:rsidR="0017074B">
        <w:t>complaint</w:t>
      </w:r>
      <w:r>
        <w:t xml:space="preserve"> involves</w:t>
      </w:r>
    </w:p>
    <w:p w14:paraId="30E60488" w14:textId="12D520AC" w:rsidR="00190D9E" w:rsidRDefault="00190D9E" w:rsidP="00B64BB7">
      <w:pPr>
        <w:pStyle w:val="TableAttachmentTextBullet1"/>
      </w:pPr>
      <w:r>
        <w:t xml:space="preserve">inform the </w:t>
      </w:r>
      <w:r w:rsidR="009D0D21">
        <w:t>a</w:t>
      </w:r>
      <w:r>
        <w:t xml:space="preserve">pproved </w:t>
      </w:r>
      <w:r w:rsidR="009D0D21">
        <w:t>p</w:t>
      </w:r>
      <w:r>
        <w:t>rovider if their involvement is required under any other service policies</w:t>
      </w:r>
    </w:p>
    <w:p w14:paraId="034891CD" w14:textId="66E438D8" w:rsidR="00190D9E" w:rsidRDefault="00190D9E" w:rsidP="00B64BB7">
      <w:pPr>
        <w:pStyle w:val="TableAttachmentTextBullet1"/>
      </w:pPr>
      <w:r>
        <w:t xml:space="preserve">if the </w:t>
      </w:r>
      <w:r w:rsidR="00AB4416">
        <w:t>complaint</w:t>
      </w:r>
      <w:r>
        <w:t xml:space="preserve"> is a notifiable complaint </w:t>
      </w:r>
      <w:r w:rsidRPr="009D0D21">
        <w:rPr>
          <w:rStyle w:val="RefertoSourceDefinitionsAttachmentChar"/>
        </w:rPr>
        <w:t>(refer to Definitions)</w:t>
      </w:r>
      <w:r>
        <w:t xml:space="preserve">, inform the complainant of the requirements to notify DE of the </w:t>
      </w:r>
      <w:r w:rsidR="000241A2">
        <w:t xml:space="preserve">complaint </w:t>
      </w:r>
      <w:r>
        <w:t>and explain the role that DE may take in investigating the complaint</w:t>
      </w:r>
    </w:p>
    <w:p w14:paraId="120E2863" w14:textId="2ACCD53D" w:rsidR="00190D9E" w:rsidRDefault="00190D9E" w:rsidP="00B64BB7">
      <w:pPr>
        <w:pStyle w:val="TableAttachmentTextBullet1"/>
      </w:pPr>
      <w:r>
        <w:t xml:space="preserve">maintain appropriate records of the information and data collected, including minutes of meetings, incident reports and copies of relevant documentation relating to the </w:t>
      </w:r>
      <w:r w:rsidR="00AB4416">
        <w:t>complaint</w:t>
      </w:r>
    </w:p>
    <w:p w14:paraId="4430194F" w14:textId="739EC282" w:rsidR="00190D9E" w:rsidRDefault="00190D9E" w:rsidP="00B64BB7">
      <w:pPr>
        <w:pStyle w:val="TableAttachmentTextBullet1"/>
      </w:pPr>
      <w:r>
        <w:t xml:space="preserve">respect the confidential nature of information relating to the </w:t>
      </w:r>
      <w:r w:rsidR="00AB4416">
        <w:t>complaint.</w:t>
      </w:r>
      <w:r>
        <w:t xml:space="preserve"> The </w:t>
      </w:r>
      <w:r w:rsidR="009D0D21">
        <w:t>a</w:t>
      </w:r>
      <w:r>
        <w:t xml:space="preserve">pproved </w:t>
      </w:r>
      <w:r w:rsidR="009D0D21">
        <w:t>p</w:t>
      </w:r>
      <w:r>
        <w:t xml:space="preserve">rovider and the subcommittee/investigator must handle any </w:t>
      </w:r>
      <w:r w:rsidR="00AB4416">
        <w:t>complaint</w:t>
      </w:r>
      <w:r>
        <w:t xml:space="preserve"> in a discreet and professional manner</w:t>
      </w:r>
    </w:p>
    <w:p w14:paraId="0447D726" w14:textId="2C98E193" w:rsidR="00190D9E" w:rsidRDefault="00190D9E" w:rsidP="00B64BB7">
      <w:pPr>
        <w:pStyle w:val="TableAttachmentTextBullet1"/>
      </w:pPr>
      <w:r>
        <w:t xml:space="preserve">store all written information relating to </w:t>
      </w:r>
      <w:r w:rsidR="00AB4416">
        <w:t>complaint</w:t>
      </w:r>
      <w:r>
        <w:t xml:space="preserve"> securely and in compliance with the service's</w:t>
      </w:r>
      <w:r w:rsidRPr="009D0D21">
        <w:rPr>
          <w:rStyle w:val="PolicyNameChar"/>
        </w:rPr>
        <w:t xml:space="preserve"> Privacy and Confidentiality Policy</w:t>
      </w:r>
      <w:r>
        <w:t>.</w:t>
      </w:r>
    </w:p>
    <w:p w14:paraId="5315926A" w14:textId="0012910F" w:rsidR="00190D9E" w:rsidRDefault="00190D9E" w:rsidP="00E300D5">
      <w:pPr>
        <w:pStyle w:val="AttachmentsHeading2"/>
      </w:pPr>
      <w:r>
        <w:t xml:space="preserve">INVESTIGATING THE </w:t>
      </w:r>
      <w:r w:rsidR="0096604F">
        <w:t>COMPLAINT</w:t>
      </w:r>
      <w:r>
        <w:t xml:space="preserve"> AND GATHERING RELEVANT INFORMATION</w:t>
      </w:r>
    </w:p>
    <w:p w14:paraId="7D9EBC87" w14:textId="191FC4CD" w:rsidR="00190D9E" w:rsidRDefault="00190D9E" w:rsidP="00190D9E">
      <w:r>
        <w:t xml:space="preserve">When investigating the </w:t>
      </w:r>
      <w:r w:rsidR="0096604F" w:rsidRPr="0096604F">
        <w:t>complaint</w:t>
      </w:r>
      <w:r>
        <w:t xml:space="preserve"> and gathering relevant information, the </w:t>
      </w:r>
      <w:r w:rsidR="0096604F">
        <w:t>C</w:t>
      </w:r>
      <w:r w:rsidR="0096604F" w:rsidRPr="0096604F">
        <w:t>omplaint</w:t>
      </w:r>
      <w:r>
        <w:t xml:space="preserve"> Subcommittee/investigator will:</w:t>
      </w:r>
    </w:p>
    <w:p w14:paraId="4DB386F2" w14:textId="47851652" w:rsidR="00190D9E" w:rsidRDefault="00190D9E" w:rsidP="00E300D5">
      <w:pPr>
        <w:pStyle w:val="TableAttachmentTextBullet1"/>
      </w:pPr>
      <w:r>
        <w:lastRenderedPageBreak/>
        <w:t>meet with individual witnesses, and give right of reply to the person against whom the allegations are made in relation to any accusation or information relating to an alleged incident</w:t>
      </w:r>
    </w:p>
    <w:p w14:paraId="7B4CCE26" w14:textId="0196AAC4" w:rsidR="00190D9E" w:rsidRDefault="00190D9E" w:rsidP="00E300D5">
      <w:pPr>
        <w:pStyle w:val="TableAttachmentTextBullet1"/>
      </w:pPr>
      <w:r>
        <w:t>offer the complainant the opportunity of meeting with the subcommittee/investigator to discuss the complaint and provide additional information where relevant</w:t>
      </w:r>
    </w:p>
    <w:p w14:paraId="4C8D78A5" w14:textId="72CDACC2" w:rsidR="00190D9E" w:rsidRDefault="00190D9E" w:rsidP="00E300D5">
      <w:pPr>
        <w:pStyle w:val="TableAttachmentTextBullet1"/>
      </w:pPr>
      <w:r>
        <w:t xml:space="preserve">nominate a subcommittee member to inform the complainant of the procedures for dealing with the </w:t>
      </w:r>
      <w:r w:rsidR="000241A2">
        <w:t xml:space="preserve">complaint </w:t>
      </w:r>
      <w:r>
        <w:t>if the complainant does not take up the opportunity to attend a meeting</w:t>
      </w:r>
    </w:p>
    <w:p w14:paraId="6A5A410F" w14:textId="065AF4D4" w:rsidR="00190D9E" w:rsidRDefault="00190D9E" w:rsidP="007000CF">
      <w:pPr>
        <w:pStyle w:val="TableAttachmentTextBullet1"/>
        <w:ind w:left="714" w:firstLine="0"/>
      </w:pPr>
      <w:r>
        <w:t>[</w:t>
      </w:r>
      <w:r w:rsidRPr="007000CF">
        <w:rPr>
          <w:b/>
          <w:bCs/>
          <w:highlight w:val="yellow"/>
        </w:rPr>
        <w:t>Note:</w:t>
      </w:r>
      <w:r w:rsidRPr="007000CF">
        <w:rPr>
          <w:highlight w:val="yellow"/>
        </w:rPr>
        <w:t xml:space="preserve"> Delete the previous bullet point if not using a subcommittee</w:t>
      </w:r>
      <w:r>
        <w:t>]</w:t>
      </w:r>
    </w:p>
    <w:p w14:paraId="237EC49A" w14:textId="2D677206" w:rsidR="00190D9E" w:rsidRDefault="00190D9E" w:rsidP="00E300D5">
      <w:pPr>
        <w:pStyle w:val="TableAttachmentTextBullet1"/>
      </w:pPr>
      <w:r>
        <w:t>document the time, date and detail of meetings/discussions, and follow this up with a letter to the complainant outlining the information discussed</w:t>
      </w:r>
    </w:p>
    <w:p w14:paraId="51490DDA" w14:textId="08C843F4" w:rsidR="00190D9E" w:rsidRDefault="00190D9E" w:rsidP="00E300D5">
      <w:pPr>
        <w:pStyle w:val="TableAttachmentTextBullet1"/>
      </w:pPr>
      <w:r>
        <w:t>be available to meet with DE staff, if required, and provide additional information as requested</w:t>
      </w:r>
    </w:p>
    <w:p w14:paraId="7AA55017" w14:textId="756CFCAD" w:rsidR="00190D9E" w:rsidRDefault="00190D9E" w:rsidP="00E300D5">
      <w:pPr>
        <w:pStyle w:val="TableAttachmentTextBullet1"/>
      </w:pPr>
      <w:r>
        <w:t>review relevant information and documents</w:t>
      </w:r>
    </w:p>
    <w:p w14:paraId="32FE71C6" w14:textId="576988D5" w:rsidR="00190D9E" w:rsidRDefault="00190D9E" w:rsidP="00E300D5">
      <w:pPr>
        <w:pStyle w:val="TableAttachmentTextBullet1"/>
      </w:pPr>
      <w:r>
        <w:t xml:space="preserve">obtain any other relevant information or documentation that will assist in resolving the </w:t>
      </w:r>
      <w:r w:rsidR="00AB158C" w:rsidRPr="00AB158C">
        <w:t>complaint</w:t>
      </w:r>
      <w:r w:rsidR="00AB158C">
        <w:t xml:space="preserve"> </w:t>
      </w:r>
    </w:p>
    <w:p w14:paraId="665F96AA" w14:textId="06B3450D" w:rsidR="00190D9E" w:rsidRDefault="00190D9E" w:rsidP="00E300D5">
      <w:pPr>
        <w:pStyle w:val="TableAttachmentTextBullet1"/>
      </w:pPr>
      <w:r>
        <w:t xml:space="preserve">seek advice, where appropriate, from individuals and organisations that may be able to assist in resolving the </w:t>
      </w:r>
      <w:r w:rsidR="00AB158C" w:rsidRPr="00AB158C">
        <w:t>complaint</w:t>
      </w:r>
      <w:r>
        <w:t xml:space="preserve"> (any cost in seeking advice will require prior approval by the </w:t>
      </w:r>
      <w:r w:rsidR="007000CF">
        <w:t>a</w:t>
      </w:r>
      <w:r>
        <w:t xml:space="preserve">pproved </w:t>
      </w:r>
      <w:r w:rsidR="007000CF">
        <w:t>p</w:t>
      </w:r>
      <w:r>
        <w:t>rovider).</w:t>
      </w:r>
    </w:p>
    <w:p w14:paraId="7C23DA83" w14:textId="77777777" w:rsidR="00190D9E" w:rsidRDefault="00190D9E" w:rsidP="007000CF">
      <w:pPr>
        <w:pStyle w:val="AttachmentsHeading2"/>
      </w:pPr>
      <w:r>
        <w:t>FOLLOWING THE INVESTIGATION</w:t>
      </w:r>
    </w:p>
    <w:p w14:paraId="0682BCDE" w14:textId="3124EF13" w:rsidR="00190D9E" w:rsidRDefault="00190D9E" w:rsidP="00190D9E">
      <w:r>
        <w:t xml:space="preserve">Once the investigation of the </w:t>
      </w:r>
      <w:r w:rsidR="00AB158C" w:rsidRPr="00AB158C">
        <w:t>complaint</w:t>
      </w:r>
      <w:r>
        <w:t xml:space="preserve"> is complete, the </w:t>
      </w:r>
      <w:r w:rsidR="00AB158C">
        <w:t>C</w:t>
      </w:r>
      <w:r w:rsidR="00AB158C" w:rsidRPr="00AB158C">
        <w:t>omplaint</w:t>
      </w:r>
      <w:r w:rsidR="007B49B5">
        <w:t>s</w:t>
      </w:r>
      <w:r w:rsidR="00AB158C">
        <w:t xml:space="preserve"> </w:t>
      </w:r>
      <w:r>
        <w:t>Subcommittee/investigator will:</w:t>
      </w:r>
    </w:p>
    <w:p w14:paraId="34370397" w14:textId="12B0907E" w:rsidR="00190D9E" w:rsidRDefault="00190D9E" w:rsidP="00441099">
      <w:pPr>
        <w:pStyle w:val="TableAttachmentTextBullet1"/>
      </w:pPr>
      <w:r>
        <w:t xml:space="preserve">meet to discuss the information gathered and determine further action, including generating recommendations to be presented to the </w:t>
      </w:r>
      <w:r w:rsidR="0007186D">
        <w:t>a</w:t>
      </w:r>
      <w:r>
        <w:t xml:space="preserve">pproved </w:t>
      </w:r>
      <w:r w:rsidR="0007186D">
        <w:t>p</w:t>
      </w:r>
      <w:r>
        <w:t>rovider</w:t>
      </w:r>
    </w:p>
    <w:p w14:paraId="3D918269" w14:textId="00E3D488" w:rsidR="00190D9E" w:rsidRDefault="00190D9E" w:rsidP="00441099">
      <w:pPr>
        <w:pStyle w:val="TableAttachmentTextBullet1"/>
      </w:pPr>
      <w:r>
        <w:t>ensure that any recommendations or actions are in accordance with relevant legislation and funding requirements including, but not limited to:</w:t>
      </w:r>
    </w:p>
    <w:p w14:paraId="1244C5B9" w14:textId="70657539" w:rsidR="00190D9E" w:rsidRDefault="00190D9E" w:rsidP="00155697">
      <w:pPr>
        <w:pStyle w:val="Style2"/>
        <w:framePr w:wrap="around"/>
      </w:pPr>
      <w:r>
        <w:t>Education and Care Services National Law Act 2010</w:t>
      </w:r>
    </w:p>
    <w:p w14:paraId="7361F9EF" w14:textId="136C7F4B" w:rsidR="00190D9E" w:rsidRDefault="00190D9E" w:rsidP="00155697">
      <w:pPr>
        <w:pStyle w:val="Style2"/>
        <w:framePr w:wrap="around"/>
      </w:pPr>
      <w:r>
        <w:t>Education and Care Services National Regulations 2011</w:t>
      </w:r>
    </w:p>
    <w:p w14:paraId="10BE3AB7" w14:textId="199D3DE7" w:rsidR="00190D9E" w:rsidRDefault="00190D9E" w:rsidP="00441099">
      <w:pPr>
        <w:pStyle w:val="TableAttachmentTextBullet1"/>
      </w:pPr>
      <w:r>
        <w:t xml:space="preserve">The Kindergarten Guide </w:t>
      </w:r>
      <w:r w:rsidRPr="00FE3FA1">
        <w:rPr>
          <w:rStyle w:val="RefertoSourceDefinitionsAttachmentChar"/>
        </w:rPr>
        <w:t>(refer to Sources)</w:t>
      </w:r>
      <w:r w:rsidR="00FE3FA1" w:rsidRPr="00FE3FA1">
        <w:rPr>
          <w:rStyle w:val="RefertoSourceDefinitionsAttachmentChar"/>
        </w:rPr>
        <w:t xml:space="preserve"> </w:t>
      </w:r>
      <w:r>
        <w:t xml:space="preserve">report outcomes that may include relevant information gained in investigations and consultations to the </w:t>
      </w:r>
      <w:r w:rsidR="0007186D">
        <w:t>a</w:t>
      </w:r>
      <w:r>
        <w:t xml:space="preserve">pproved </w:t>
      </w:r>
      <w:r w:rsidR="0007186D">
        <w:t>p</w:t>
      </w:r>
      <w:r>
        <w:t xml:space="preserve">rovider and, where required, provide any recommendations for consideration by the </w:t>
      </w:r>
      <w:r w:rsidR="0007186D">
        <w:t>a</w:t>
      </w:r>
      <w:r>
        <w:t xml:space="preserve">pproved </w:t>
      </w:r>
      <w:r w:rsidR="0007186D">
        <w:t>p</w:t>
      </w:r>
      <w:r>
        <w:t>rovider</w:t>
      </w:r>
    </w:p>
    <w:p w14:paraId="6CDF3FBE" w14:textId="28601311" w:rsidR="00190D9E" w:rsidRDefault="00190D9E" w:rsidP="00441099">
      <w:pPr>
        <w:pStyle w:val="TableAttachmentTextBullet1"/>
      </w:pPr>
      <w:r>
        <w:t xml:space="preserve">inform the </w:t>
      </w:r>
      <w:r w:rsidR="0007186D">
        <w:t>a</w:t>
      </w:r>
      <w:r>
        <w:t xml:space="preserve">pproved </w:t>
      </w:r>
      <w:r w:rsidR="0007186D">
        <w:t>p</w:t>
      </w:r>
      <w:r>
        <w:t xml:space="preserve">rovider on the involvement of DE and the outcomes of any investigation by DE. The </w:t>
      </w:r>
      <w:r w:rsidR="009243A8">
        <w:t>a</w:t>
      </w:r>
      <w:r>
        <w:t xml:space="preserve">pproved </w:t>
      </w:r>
      <w:r w:rsidR="009243A8">
        <w:t>p</w:t>
      </w:r>
      <w:r>
        <w:t>rovider will review the report and any subcommittee/investigator recommendations and will be responsible for making decisions on the action to be taken (if any), including relevant review mechanisms</w:t>
      </w:r>
    </w:p>
    <w:p w14:paraId="4B9D3DE1" w14:textId="7159424E" w:rsidR="00190D9E" w:rsidRDefault="00190D9E" w:rsidP="00441099">
      <w:pPr>
        <w:pStyle w:val="TableAttachmentTextBullet1"/>
      </w:pPr>
      <w:r>
        <w:t xml:space="preserve">advise the complainant and other relevant parties of any decisions made by the </w:t>
      </w:r>
      <w:r w:rsidR="009243A8">
        <w:t>a</w:t>
      </w:r>
      <w:r>
        <w:t xml:space="preserve">pproved </w:t>
      </w:r>
      <w:r w:rsidR="009243A8">
        <w:t>p</w:t>
      </w:r>
      <w:r>
        <w:t xml:space="preserve">rovider in relation to the </w:t>
      </w:r>
      <w:r w:rsidR="006C7009" w:rsidRPr="006C7009">
        <w:t>complaint</w:t>
      </w:r>
    </w:p>
    <w:p w14:paraId="38ACCEB9" w14:textId="77777777" w:rsidR="00A24C67" w:rsidRDefault="00190D9E" w:rsidP="00441099">
      <w:pPr>
        <w:pStyle w:val="TableAttachmentTextBullet1"/>
      </w:pPr>
      <w:r>
        <w:t xml:space="preserve">follow up to ensure the parties involved are satisfied with the outcome and monitor progress on any actions taken by the </w:t>
      </w:r>
      <w:r w:rsidR="009243A8">
        <w:t>a</w:t>
      </w:r>
      <w:r>
        <w:t xml:space="preserve">pproved </w:t>
      </w:r>
      <w:r w:rsidR="009243A8">
        <w:t>p</w:t>
      </w:r>
      <w:r>
        <w:t>rovider.</w:t>
      </w:r>
    </w:p>
    <w:p w14:paraId="6DDB92E1" w14:textId="59AE666F" w:rsidR="00140D27" w:rsidRDefault="00AD3EA8" w:rsidP="00AD3EA8">
      <w:pPr>
        <w:pStyle w:val="AttachmentsHeading2"/>
      </w:pPr>
      <w:r w:rsidRPr="00AD3EA8">
        <w:t xml:space="preserve">Conducting </w:t>
      </w:r>
      <w:r w:rsidR="00D90807" w:rsidRPr="00AD3EA8">
        <w:t>Investigations Involving Children and Young People</w:t>
      </w:r>
    </w:p>
    <w:p w14:paraId="099500CF" w14:textId="56CD2EAE" w:rsidR="00965FBB" w:rsidRDefault="00965FBB" w:rsidP="00965FBB">
      <w:pPr>
        <w:pStyle w:val="TableAttachmentTextBullet1"/>
      </w:pPr>
      <w:r>
        <w:t>Complaints affecting children are properly investigated and their rights are safeguarded throughout the investigation process.</w:t>
      </w:r>
    </w:p>
    <w:p w14:paraId="344CB441" w14:textId="7258110B" w:rsidR="00965FBB" w:rsidRDefault="00965FBB" w:rsidP="00965FBB">
      <w:pPr>
        <w:pStyle w:val="TableAttachmentTextBullet1"/>
      </w:pPr>
      <w:r>
        <w:t xml:space="preserve">A specific plan is developed for involving a child in the </w:t>
      </w:r>
      <w:proofErr w:type="gramStart"/>
      <w:r>
        <w:t>investigation, and</w:t>
      </w:r>
      <w:proofErr w:type="gramEnd"/>
      <w:r>
        <w:t xml:space="preserve"> adjusted as necessary throughout the investigation. Plan makes clear how child safety and wellbeing will be prioritised.</w:t>
      </w:r>
    </w:p>
    <w:p w14:paraId="7DABFE25" w14:textId="74BCC0EB" w:rsidR="00965FBB" w:rsidRDefault="00965FBB" w:rsidP="00965FBB">
      <w:pPr>
        <w:pStyle w:val="TableAttachmentTextBullet1"/>
      </w:pPr>
      <w:r>
        <w:t xml:space="preserve">Where possible, one person should be identified to be responsible for liaising with the child or young person throughout the entire process. This person may or may not be the </w:t>
      </w:r>
      <w:r w:rsidR="0041311D">
        <w:t>investigator,</w:t>
      </w:r>
      <w:r>
        <w:t xml:space="preserve"> but it should be someone appropriate and trusted by the child.</w:t>
      </w:r>
    </w:p>
    <w:p w14:paraId="4A41DE28" w14:textId="590EAFC0" w:rsidR="00965FBB" w:rsidRDefault="00965FBB" w:rsidP="00965FBB">
      <w:pPr>
        <w:pStyle w:val="TableAttachmentTextBullet1"/>
      </w:pPr>
      <w:r>
        <w:t xml:space="preserve">Regardless of </w:t>
      </w:r>
      <w:proofErr w:type="gramStart"/>
      <w:r>
        <w:t>whether or not</w:t>
      </w:r>
      <w:proofErr w:type="gramEnd"/>
      <w:r>
        <w:t xml:space="preserve"> an external investigator is appointed, the </w:t>
      </w:r>
      <w:r w:rsidR="00496954">
        <w:t>service</w:t>
      </w:r>
      <w:r>
        <w:t xml:space="preserve"> </w:t>
      </w:r>
      <w:r w:rsidR="00496954">
        <w:t xml:space="preserve">will </w:t>
      </w:r>
      <w:r>
        <w:t>be involved in key aspects of the investigation process, such as making final determinations, risk management, communicating with stakeholders and supporting the child or young person.</w:t>
      </w:r>
    </w:p>
    <w:p w14:paraId="01558AEA" w14:textId="77777777" w:rsidR="000127CA" w:rsidRDefault="000127CA" w:rsidP="000127CA">
      <w:pPr>
        <w:pStyle w:val="TableAttachmentTextBullet1"/>
        <w:numPr>
          <w:ilvl w:val="0"/>
          <w:numId w:val="0"/>
        </w:numPr>
        <w:ind w:left="1077"/>
      </w:pPr>
    </w:p>
    <w:p w14:paraId="5BF4832A" w14:textId="49BEDCBE" w:rsidR="00965FBB" w:rsidRDefault="00965FBB" w:rsidP="00965FBB">
      <w:pPr>
        <w:pStyle w:val="TableAttachmentTextBullet1"/>
      </w:pPr>
      <w:r>
        <w:t>Always consider obtaining a version of events from the affected child. Also consider whether there is the potential for an interview to have any adverse impact. The child’s parents, carer or guardian should be consulted unless there are good reasons not to do so.</w:t>
      </w:r>
    </w:p>
    <w:p w14:paraId="4E58CBE8" w14:textId="3A274588" w:rsidR="00965FBB" w:rsidRDefault="00965FBB" w:rsidP="00965FBB">
      <w:pPr>
        <w:pStyle w:val="TableAttachmentTextBullet1"/>
      </w:pPr>
      <w:r>
        <w:t>Conduct a pre-interview assessment to gather information about the child’s support needs.</w:t>
      </w:r>
    </w:p>
    <w:p w14:paraId="3F936177" w14:textId="0FA355EA" w:rsidR="00965FBB" w:rsidRDefault="00965FBB" w:rsidP="00965FBB">
      <w:pPr>
        <w:pStyle w:val="TableAttachmentTextBullet1"/>
      </w:pPr>
      <w:r>
        <w:t>Prepare a plan for interviewing the child and identify their support needs, including any support with communication.</w:t>
      </w:r>
    </w:p>
    <w:p w14:paraId="140EF870" w14:textId="0823ADE1" w:rsidR="00965FBB" w:rsidRDefault="00965FBB" w:rsidP="00965FBB">
      <w:pPr>
        <w:pStyle w:val="TableAttachmentTextBullet1"/>
      </w:pPr>
      <w:r>
        <w:t>Build and maintain rapport with children during the interview; encourage them to provide an explanation of what happened in their words.</w:t>
      </w:r>
    </w:p>
    <w:p w14:paraId="1D5D8AE0" w14:textId="5BD2493C" w:rsidR="00965FBB" w:rsidRDefault="00965FBB" w:rsidP="00965FBB">
      <w:pPr>
        <w:pStyle w:val="TableAttachmentTextBullet1"/>
      </w:pPr>
      <w:r>
        <w:lastRenderedPageBreak/>
        <w:t>Investigations into complaints involving children need to be planned, fair, proportionate and thorough, with findings supported by the available evidence.</w:t>
      </w:r>
    </w:p>
    <w:p w14:paraId="3080DA8B" w14:textId="75FFC6AC" w:rsidR="00140D27" w:rsidRDefault="00965FBB" w:rsidP="00965FBB">
      <w:pPr>
        <w:pStyle w:val="TableAttachmentTextBullet1"/>
      </w:pPr>
      <w:r>
        <w:t>Decide what actions should be taken following the investigation.</w:t>
      </w:r>
    </w:p>
    <w:p w14:paraId="1A675DBC" w14:textId="03B90C49" w:rsidR="008A4905" w:rsidRDefault="008A4905" w:rsidP="008A4905">
      <w:pPr>
        <w:pStyle w:val="AttachmentsHeading2"/>
      </w:pPr>
      <w:r>
        <w:t xml:space="preserve">Managing </w:t>
      </w:r>
      <w:r w:rsidR="00D90807">
        <w:t>Risks – Complaints and Incidents</w:t>
      </w:r>
    </w:p>
    <w:p w14:paraId="0A83B60A" w14:textId="36AC4E96" w:rsidR="008A4905" w:rsidRDefault="00E20372" w:rsidP="008A4905">
      <w:pPr>
        <w:pStyle w:val="TableAttachmentTextBullet1"/>
      </w:pPr>
      <w:r>
        <w:t>Service</w:t>
      </w:r>
      <w:r w:rsidR="008A4905">
        <w:t xml:space="preserve"> ha</w:t>
      </w:r>
      <w:r>
        <w:t>s</w:t>
      </w:r>
      <w:r w:rsidR="008A4905">
        <w:t xml:space="preserve"> a clear understanding of the potential risks to children, identifies and assesses risks with specific services and activities they deliver, and develops a plan to prevent risks from occurring.</w:t>
      </w:r>
    </w:p>
    <w:p w14:paraId="79EB4EB5" w14:textId="04F1D162" w:rsidR="008A4905" w:rsidRDefault="008A4905" w:rsidP="008A4905">
      <w:pPr>
        <w:pStyle w:val="TableAttachmentTextBullet1"/>
      </w:pPr>
      <w:r>
        <w:t xml:space="preserve">A risk management plan or strategy is tailored to suit the </w:t>
      </w:r>
      <w:r w:rsidR="00E20372">
        <w:t>service</w:t>
      </w:r>
      <w:r>
        <w:t>’s operating context and accounts for possible risks in both physical and online environments.</w:t>
      </w:r>
    </w:p>
    <w:p w14:paraId="533774FB" w14:textId="29B3BF0B" w:rsidR="008A4905" w:rsidRDefault="008A4905" w:rsidP="008A4905">
      <w:pPr>
        <w:pStyle w:val="TableAttachmentTextBullet1"/>
      </w:pPr>
      <w:r>
        <w:t>Risk management plan includes staff responsibilities and priorities in identifying, mitigating and responding to risks that may arise in relation to complaints.</w:t>
      </w:r>
    </w:p>
    <w:p w14:paraId="118FAB83" w14:textId="5F232ED7" w:rsidR="008A4905" w:rsidRDefault="00CC4A4E" w:rsidP="008A4905">
      <w:pPr>
        <w:pStyle w:val="TableAttachmentTextBullet1"/>
      </w:pPr>
      <w:r>
        <w:t>Service</w:t>
      </w:r>
      <w:r w:rsidR="008A4905">
        <w:t xml:space="preserve"> </w:t>
      </w:r>
      <w:r>
        <w:t>listens</w:t>
      </w:r>
      <w:r w:rsidR="008A4905">
        <w:t xml:space="preserve"> to what children have to say about what makes them feel safe and unsafe in the organisation, what they like and do not like, and how things could be better. This inform</w:t>
      </w:r>
      <w:r>
        <w:t>s</w:t>
      </w:r>
      <w:r w:rsidR="008A4905">
        <w:t xml:space="preserve"> the development of a risk management plan.</w:t>
      </w:r>
    </w:p>
    <w:p w14:paraId="4FB36A66" w14:textId="63C8D14F" w:rsidR="008A4905" w:rsidRDefault="008A4905" w:rsidP="008A4905">
      <w:pPr>
        <w:pStyle w:val="TableAttachmentTextBullet1"/>
      </w:pPr>
      <w:r>
        <w:t>Staff and volunteers identify risks posed to children and understand they need to act immediately to address them.</w:t>
      </w:r>
    </w:p>
    <w:p w14:paraId="3105B288" w14:textId="3C134240" w:rsidR="008A4905" w:rsidRDefault="00CC4A4E" w:rsidP="008A4905">
      <w:pPr>
        <w:pStyle w:val="TableAttachmentTextBullet1"/>
      </w:pPr>
      <w:r w:rsidRPr="00CC4A4E">
        <w:t>Service</w:t>
      </w:r>
      <w:r w:rsidR="008A4905">
        <w:t xml:space="preserve"> monitor and reassesses risks to children (including their ongoing support needs) and all other identified risks throughout the investigation and complaint-resolution process.</w:t>
      </w:r>
    </w:p>
    <w:p w14:paraId="429EDF53" w14:textId="4404DE72" w:rsidR="008A4905" w:rsidRDefault="00CC4A4E" w:rsidP="008A4905">
      <w:pPr>
        <w:pStyle w:val="TableAttachmentTextBullet1"/>
      </w:pPr>
      <w:r>
        <w:t>Service</w:t>
      </w:r>
      <w:r w:rsidR="008A4905">
        <w:t xml:space="preserve"> </w:t>
      </w:r>
      <w:r>
        <w:t>is</w:t>
      </w:r>
      <w:r w:rsidR="008A4905">
        <w:t xml:space="preserve"> aware of the type of risk management action that may need to be taken when a complaint involves a staff member, volunteer or another child or young person at the organisation, e.g. a staff member may need closer supervision, or to be removed from having any direct contact with children and young people, or to be stood down from their role.</w:t>
      </w:r>
    </w:p>
    <w:p w14:paraId="508F48B3" w14:textId="714330E9" w:rsidR="00140D27" w:rsidRDefault="008A4905" w:rsidP="008A4905">
      <w:pPr>
        <w:pStyle w:val="TableAttachmentTextBullet1"/>
      </w:pPr>
      <w:r>
        <w:t>Parties to a complaint—including the affected child or young person—know what action has been taken in relation to the subject of the complaint to manage risks during the investigation of the complaint.</w:t>
      </w:r>
    </w:p>
    <w:p w14:paraId="1F36DE42" w14:textId="77777777" w:rsidR="00140D27" w:rsidRDefault="00140D27" w:rsidP="00140D27">
      <w:pPr>
        <w:pStyle w:val="TableAttachmentTextBullet1"/>
        <w:numPr>
          <w:ilvl w:val="0"/>
          <w:numId w:val="0"/>
        </w:numPr>
        <w:ind w:left="1077" w:hanging="357"/>
      </w:pPr>
    </w:p>
    <w:p w14:paraId="6D735144" w14:textId="77777777" w:rsidR="00140D27" w:rsidRDefault="00140D27" w:rsidP="008A4905">
      <w:pPr>
        <w:sectPr w:rsidR="00140D27" w:rsidSect="002B33CE">
          <w:pgSz w:w="11906" w:h="16838"/>
          <w:pgMar w:top="1440" w:right="851" w:bottom="1440" w:left="851" w:header="0" w:footer="709" w:gutter="0"/>
          <w:cols w:space="708"/>
          <w:titlePg/>
          <w:docGrid w:linePitch="360"/>
        </w:sectPr>
      </w:pPr>
    </w:p>
    <w:p w14:paraId="0E071586" w14:textId="11CA31EF" w:rsidR="00440E78" w:rsidRDefault="00440E78" w:rsidP="00440E78">
      <w:pPr>
        <w:pStyle w:val="AttachmentsAttachments"/>
      </w:pPr>
      <w:r>
        <w:lastRenderedPageBreak/>
        <w:t xml:space="preserve">Attachment 3. </w:t>
      </w:r>
      <w:r w:rsidRPr="00C45174">
        <w:t xml:space="preserve">Sample terms of reference for a </w:t>
      </w:r>
      <w:r>
        <w:t xml:space="preserve">complaints </w:t>
      </w:r>
      <w:r w:rsidRPr="00C45174">
        <w:t>Subcommittee/investigator</w:t>
      </w:r>
    </w:p>
    <w:p w14:paraId="40D16A81" w14:textId="77777777" w:rsidR="00440E78" w:rsidRDefault="00440E78" w:rsidP="00440E78">
      <w:r>
        <w:t xml:space="preserve">DATE ESTABLISHED: </w:t>
      </w:r>
      <w:r>
        <w:fldChar w:fldCharType="begin"/>
      </w:r>
      <w:r>
        <w:instrText xml:space="preserve"> MACROBUTTON  AcceptAllChangesInDoc [Date] </w:instrText>
      </w:r>
      <w:r>
        <w:fldChar w:fldCharType="end"/>
      </w:r>
    </w:p>
    <w:p w14:paraId="3CEFB2E0" w14:textId="77777777" w:rsidR="00440E78" w:rsidRDefault="00440E78" w:rsidP="00440E78">
      <w:pPr>
        <w:pStyle w:val="AttachmentsHeading2"/>
      </w:pPr>
      <w:r>
        <w:t>PURPOSE</w:t>
      </w:r>
    </w:p>
    <w:p w14:paraId="52AE1750" w14:textId="77777777" w:rsidR="00440E78" w:rsidRDefault="00440E78" w:rsidP="00440E78">
      <w:r>
        <w:t>[</w:t>
      </w:r>
      <w:r w:rsidRPr="00A752E4">
        <w:rPr>
          <w:highlight w:val="yellow"/>
        </w:rPr>
        <w:t>Choose one that is appropriate</w:t>
      </w:r>
      <w:r>
        <w:t>]</w:t>
      </w:r>
    </w:p>
    <w:p w14:paraId="7BC12D07" w14:textId="1C7933C1" w:rsidR="00440E78" w:rsidRDefault="00440E78" w:rsidP="00440E78">
      <w:r>
        <w:t xml:space="preserve">A Complaints Subcommittee has been established by the approved provider of </w:t>
      </w:r>
      <w:sdt>
        <w:sdtPr>
          <w:alias w:val="Company"/>
          <w:tag w:val=""/>
          <w:id w:val="2073154037"/>
          <w:placeholder>
            <w:docPart w:val="3DCC6FD5D7724A5E8F76D2EEC436C2B4"/>
          </w:placeholder>
          <w:dataBinding w:prefixMappings="xmlns:ns0='http://schemas.openxmlformats.org/officeDocument/2006/extended-properties' " w:xpath="/ns0:Properties[1]/ns0:Company[1]" w:storeItemID="{6668398D-A668-4E3E-A5EB-62B293D839F1}"/>
          <w:text/>
        </w:sdtPr>
        <w:sdtContent>
          <w:r w:rsidR="00BE5227">
            <w:t>Keon Park Kindergarten Incorporated.</w:t>
          </w:r>
        </w:sdtContent>
      </w:sdt>
      <w:r>
        <w:t xml:space="preserve"> to investigate and resolve complaint lodged with </w:t>
      </w:r>
      <w:sdt>
        <w:sdtPr>
          <w:alias w:val="Company"/>
          <w:tag w:val=""/>
          <w:id w:val="-1500036129"/>
          <w:placeholder>
            <w:docPart w:val="6C32DF38161E4AF29343CFD936BABC48"/>
          </w:placeholder>
          <w:dataBinding w:prefixMappings="xmlns:ns0='http://schemas.openxmlformats.org/officeDocument/2006/extended-properties' " w:xpath="/ns0:Properties[1]/ns0:Company[1]" w:storeItemID="{6668398D-A668-4E3E-A5EB-62B293D839F1}"/>
          <w:text/>
        </w:sdtPr>
        <w:sdtContent>
          <w:r w:rsidR="00BE5227">
            <w:t>Keon Park Kindergarten Incorporated.</w:t>
          </w:r>
        </w:sdtContent>
      </w:sdt>
    </w:p>
    <w:p w14:paraId="3CE964FF" w14:textId="27300719" w:rsidR="00440E78" w:rsidRDefault="00440E78" w:rsidP="00440E78">
      <w:r>
        <w:t xml:space="preserve">An investigator/panel of investigators has been appointed by the approved provider of </w:t>
      </w:r>
      <w:sdt>
        <w:sdtPr>
          <w:alias w:val="Company"/>
          <w:tag w:val=""/>
          <w:id w:val="-1504114649"/>
          <w:placeholder>
            <w:docPart w:val="5418FF2EEFAD445BB1E2DA15350B8E21"/>
          </w:placeholder>
          <w:dataBinding w:prefixMappings="xmlns:ns0='http://schemas.openxmlformats.org/officeDocument/2006/extended-properties' " w:xpath="/ns0:Properties[1]/ns0:Company[1]" w:storeItemID="{6668398D-A668-4E3E-A5EB-62B293D839F1}"/>
          <w:text/>
        </w:sdtPr>
        <w:sdtContent>
          <w:r w:rsidR="00BE5227">
            <w:t>Keon Park Kindergarten Incorporated.</w:t>
          </w:r>
        </w:sdtContent>
      </w:sdt>
      <w:r>
        <w:t xml:space="preserve"> to investigate and resolve compliant lodged with </w:t>
      </w:r>
      <w:sdt>
        <w:sdtPr>
          <w:alias w:val="Company"/>
          <w:tag w:val=""/>
          <w:id w:val="1987508950"/>
          <w:placeholder>
            <w:docPart w:val="A2349B39D9BA43E58E9F1C58DF909E0F"/>
          </w:placeholder>
          <w:dataBinding w:prefixMappings="xmlns:ns0='http://schemas.openxmlformats.org/officeDocument/2006/extended-properties' " w:xpath="/ns0:Properties[1]/ns0:Company[1]" w:storeItemID="{6668398D-A668-4E3E-A5EB-62B293D839F1}"/>
          <w:text/>
        </w:sdtPr>
        <w:sdtContent>
          <w:r w:rsidR="00BE5227">
            <w:t>Keon Park Kindergarten Incorporated.</w:t>
          </w:r>
        </w:sdtContent>
      </w:sdt>
    </w:p>
    <w:p w14:paraId="60D4636D" w14:textId="77777777" w:rsidR="00440E78" w:rsidRDefault="00440E78" w:rsidP="00440E78">
      <w:pPr>
        <w:pStyle w:val="AttachmentsHeading2"/>
      </w:pPr>
      <w:r>
        <w:t>MEMBERSHIP</w:t>
      </w:r>
    </w:p>
    <w:p w14:paraId="4EF72FCD" w14:textId="77777777" w:rsidR="00440E78" w:rsidRDefault="00440E78" w:rsidP="00440E78">
      <w:r>
        <w:t>[</w:t>
      </w:r>
      <w:r w:rsidRPr="00A752E4">
        <w:rPr>
          <w:highlight w:val="yellow"/>
        </w:rPr>
        <w:t xml:space="preserve">If a </w:t>
      </w:r>
      <w:r>
        <w:rPr>
          <w:highlight w:val="yellow"/>
        </w:rPr>
        <w:t>Complaints</w:t>
      </w:r>
      <w:r w:rsidRPr="00A752E4">
        <w:rPr>
          <w:highlight w:val="yellow"/>
        </w:rPr>
        <w:t xml:space="preserve"> Subcommittee is established</w:t>
      </w:r>
      <w:r>
        <w:t>]</w:t>
      </w:r>
    </w:p>
    <w:p w14:paraId="7BF1B831" w14:textId="77777777" w:rsidR="00440E78" w:rsidRDefault="00440E78" w:rsidP="00440E78">
      <w:r>
        <w:t xml:space="preserve">Three people are nominated by the approved provider, and membership must include a minimum of one responsible person </w:t>
      </w:r>
      <w:r w:rsidRPr="00A752E4">
        <w:rPr>
          <w:rStyle w:val="RefertoSourceDefinitionsAttachmentChar"/>
        </w:rPr>
        <w:t>(refer to Definitions)</w:t>
      </w:r>
      <w:r>
        <w:t xml:space="preserve">.  </w:t>
      </w:r>
    </w:p>
    <w:p w14:paraId="03341F26" w14:textId="77777777" w:rsidR="00440E78" w:rsidRDefault="00440E78" w:rsidP="00440E78">
      <w:r>
        <w:t>[</w:t>
      </w:r>
      <w:r w:rsidRPr="00A752E4">
        <w:rPr>
          <w:highlight w:val="yellow"/>
        </w:rPr>
        <w:t>If an investigator or a panel of investigators is appointed</w:t>
      </w:r>
      <w:r>
        <w:t>]</w:t>
      </w:r>
    </w:p>
    <w:p w14:paraId="019BA54A" w14:textId="77777777" w:rsidR="00440E78" w:rsidRDefault="00440E78" w:rsidP="00440E78">
      <w:r>
        <w:t>[</w:t>
      </w:r>
      <w:r w:rsidRPr="00A752E4">
        <w:rPr>
          <w:highlight w:val="yellow"/>
        </w:rPr>
        <w:t>Specify the membership</w:t>
      </w:r>
      <w:r>
        <w:t xml:space="preserve">] </w:t>
      </w:r>
    </w:p>
    <w:p w14:paraId="4B20A901" w14:textId="77777777" w:rsidR="00440E78" w:rsidRDefault="00440E78" w:rsidP="00440E78">
      <w:pPr>
        <w:pStyle w:val="AttachmentsHeading2"/>
      </w:pPr>
      <w:r>
        <w:t>TIME PERIOD NOMINATED</w:t>
      </w:r>
    </w:p>
    <w:p w14:paraId="3F0060C7" w14:textId="77777777" w:rsidR="00440E78" w:rsidRDefault="00440E78" w:rsidP="00440E78">
      <w:r>
        <w:t xml:space="preserve">The </w:t>
      </w:r>
      <w:r w:rsidRPr="00A7498C">
        <w:t>Complaint</w:t>
      </w:r>
      <w:r>
        <w:t>s</w:t>
      </w:r>
      <w:r w:rsidRPr="00A7498C">
        <w:t xml:space="preserve"> </w:t>
      </w:r>
      <w:r>
        <w:t>Subcommittee/investigator shall be appointed for [</w:t>
      </w:r>
      <w:r w:rsidRPr="00D858B0">
        <w:rPr>
          <w:highlight w:val="yellow"/>
        </w:rPr>
        <w:t>insert time frame e.g., one year</w:t>
      </w:r>
      <w:r>
        <w:t>].</w:t>
      </w:r>
    </w:p>
    <w:p w14:paraId="0C8D7BBA" w14:textId="77777777" w:rsidR="00440E78" w:rsidRDefault="00440E78" w:rsidP="00440E78">
      <w:pPr>
        <w:pStyle w:val="AttachmentsHeading2"/>
      </w:pPr>
      <w:r>
        <w:t>MEETING REQUIREMENTS</w:t>
      </w:r>
    </w:p>
    <w:p w14:paraId="2AD04259" w14:textId="77777777" w:rsidR="00440E78" w:rsidRDefault="00440E78" w:rsidP="00440E78">
      <w:r>
        <w:t>The subcommittee convenor/investigator is responsible for organising meetings as soon as is practicable after receiving a complaint.</w:t>
      </w:r>
    </w:p>
    <w:p w14:paraId="128E1784" w14:textId="77777777" w:rsidR="00440E78" w:rsidRDefault="00440E78" w:rsidP="00440E78">
      <w:pPr>
        <w:pStyle w:val="AttachmentsHeading2"/>
      </w:pPr>
      <w:r>
        <w:t>DECISION-MAKING AUTHORITY</w:t>
      </w:r>
    </w:p>
    <w:p w14:paraId="7028EBDB" w14:textId="77777777" w:rsidR="00440E78" w:rsidRDefault="00440E78" w:rsidP="00440E78">
      <w:r>
        <w:t xml:space="preserve">The subcommittee/investigator is required to fulfil only those tasks and functions as outlined in these terms of reference.  </w:t>
      </w:r>
    </w:p>
    <w:p w14:paraId="6CED26A5" w14:textId="77777777" w:rsidR="00440E78" w:rsidRDefault="00440E78" w:rsidP="00440E78">
      <w:r>
        <w:t>The approved provider may decide to alter the decision-making authority of the subcommittee/investigator at any time.</w:t>
      </w:r>
    </w:p>
    <w:p w14:paraId="60F06BF8" w14:textId="77777777" w:rsidR="00440E78" w:rsidRDefault="00440E78" w:rsidP="00440E78">
      <w:pPr>
        <w:pStyle w:val="AttachmentsHeading2"/>
      </w:pPr>
      <w:r>
        <w:t>BUDGET ALLOCATION</w:t>
      </w:r>
    </w:p>
    <w:p w14:paraId="026AF5D2" w14:textId="77777777" w:rsidR="00440E78" w:rsidRDefault="00440E78" w:rsidP="00440E78">
      <w:r>
        <w:t>All expenditure to be incurred by the subcommittee/investigator must be approved by the approved provider. A request in writing must be submitted by the subcommittee/investigator.</w:t>
      </w:r>
    </w:p>
    <w:p w14:paraId="5C651BE8" w14:textId="77777777" w:rsidR="00440E78" w:rsidRDefault="00440E78" w:rsidP="00440E78">
      <w:pPr>
        <w:pStyle w:val="AttachmentsHeading2"/>
      </w:pPr>
      <w:r>
        <w:t>REPORTING REQUIREMENTS OF THE COMMITTEE</w:t>
      </w:r>
    </w:p>
    <w:p w14:paraId="2DEC69FA" w14:textId="77777777" w:rsidR="00440E78" w:rsidRDefault="00440E78" w:rsidP="00440E78">
      <w:pPr>
        <w:pStyle w:val="TableAttachmentTextBullet1"/>
      </w:pPr>
      <w:r>
        <w:t>The subcommittee/investigator is required to keep minutes of all meetings held. These are to be kept in a secure file.</w:t>
      </w:r>
    </w:p>
    <w:p w14:paraId="61AA6C5E" w14:textId="77777777" w:rsidR="00440E78" w:rsidRDefault="00440E78" w:rsidP="00440E78">
      <w:pPr>
        <w:pStyle w:val="TableAttachmentTextBullet1"/>
      </w:pPr>
      <w:r>
        <w:t xml:space="preserve">The convenor is required to present a written report to the approved provider about the complaint, ensuring that privacy and confidentiality are maintained according to the service's </w:t>
      </w:r>
      <w:r w:rsidRPr="00482825">
        <w:rPr>
          <w:rStyle w:val="PolicyNameChar"/>
        </w:rPr>
        <w:t>Privacy and Confidentiality Policy.</w:t>
      </w:r>
    </w:p>
    <w:p w14:paraId="620C361A" w14:textId="77777777" w:rsidR="00440E78" w:rsidRDefault="00440E78" w:rsidP="00440E78">
      <w:pPr>
        <w:pStyle w:val="AttachmentsHeading2"/>
      </w:pPr>
      <w:r>
        <w:t>TASKS AND FUNCTIONS OF THE COMPLAINTS SUBCOMMITTEE/INVESTIGATOR</w:t>
      </w:r>
    </w:p>
    <w:p w14:paraId="09846920" w14:textId="77777777" w:rsidR="00440E78" w:rsidRDefault="00440E78" w:rsidP="00440E78">
      <w:pPr>
        <w:pStyle w:val="TableAttachmentTextBullet1"/>
      </w:pPr>
      <w:r>
        <w:t>Responding to complaints in a timely manner</w:t>
      </w:r>
    </w:p>
    <w:p w14:paraId="37C1B6C2" w14:textId="77777777" w:rsidR="00440E78" w:rsidRDefault="00440E78" w:rsidP="00440E78">
      <w:pPr>
        <w:pStyle w:val="TableAttachmentTextBullet1"/>
      </w:pPr>
      <w:r>
        <w:t>Investigating all complaints received in a discreet and responsible manner</w:t>
      </w:r>
    </w:p>
    <w:p w14:paraId="1D8D0AEB" w14:textId="77777777" w:rsidR="00440E78" w:rsidRDefault="00440E78" w:rsidP="00440E78">
      <w:pPr>
        <w:pStyle w:val="TableAttachmentTextBullet1"/>
      </w:pPr>
      <w:r>
        <w:t xml:space="preserve">Implementing the procedures outlined in </w:t>
      </w:r>
      <w:r w:rsidRPr="00515AAC">
        <w:rPr>
          <w:rStyle w:val="RefertoSourceDefinitionsAttachmentChar"/>
        </w:rPr>
        <w:t>Attachment 2 – Dealing with complaints</w:t>
      </w:r>
    </w:p>
    <w:p w14:paraId="46E89610" w14:textId="77777777" w:rsidR="00440E78" w:rsidRDefault="00440E78" w:rsidP="00440E78">
      <w:pPr>
        <w:pStyle w:val="TableAttachmentTextBullet1"/>
      </w:pPr>
      <w:r>
        <w:t xml:space="preserve">Acting fairly and equitably, and </w:t>
      </w:r>
      <w:proofErr w:type="gramStart"/>
      <w:r>
        <w:t>maintaining confidentiality at all times</w:t>
      </w:r>
      <w:proofErr w:type="gramEnd"/>
    </w:p>
    <w:p w14:paraId="63D1C298" w14:textId="77777777" w:rsidR="00440E78" w:rsidRDefault="00440E78" w:rsidP="00440E78">
      <w:pPr>
        <w:pStyle w:val="TableAttachmentTextBullet1"/>
      </w:pPr>
      <w:r>
        <w:t>Informing the approved provider if a complaint is assessed as notifiable</w:t>
      </w:r>
    </w:p>
    <w:p w14:paraId="012338CF" w14:textId="77777777" w:rsidR="00440E78" w:rsidRDefault="00440E78" w:rsidP="00440E78">
      <w:pPr>
        <w:pStyle w:val="TableAttachmentTextBullet1"/>
      </w:pPr>
      <w:r>
        <w:t>Keeping the approved provider informed about complaints that have been received and the outcomes of investigations</w:t>
      </w:r>
    </w:p>
    <w:p w14:paraId="3F470CC7" w14:textId="77777777" w:rsidR="00440E78" w:rsidRDefault="00440E78" w:rsidP="00440E78">
      <w:pPr>
        <w:pStyle w:val="TableAttachmentTextBullet1"/>
      </w:pPr>
      <w:r>
        <w:t>Providing the approved provider with recommendations for action</w:t>
      </w:r>
    </w:p>
    <w:p w14:paraId="23C2153F" w14:textId="77777777" w:rsidR="00440E78" w:rsidRDefault="00440E78" w:rsidP="00440E78">
      <w:pPr>
        <w:pStyle w:val="TableAttachmentTextBullet1"/>
      </w:pPr>
      <w:r>
        <w:t>Ensuring decisions are based on the evidence that has been gathered</w:t>
      </w:r>
    </w:p>
    <w:p w14:paraId="67B5E6DA" w14:textId="2D8DAEC2" w:rsidR="00440E78" w:rsidRDefault="00440E78" w:rsidP="00440E78">
      <w:pPr>
        <w:pStyle w:val="TableAttachmentTextBullet1"/>
      </w:pPr>
      <w:r>
        <w:t xml:space="preserve">Reviewing the terms of reference of the </w:t>
      </w:r>
      <w:r w:rsidRPr="00A7498C">
        <w:t>Complaint</w:t>
      </w:r>
      <w:r>
        <w:t>s</w:t>
      </w:r>
      <w:r w:rsidRPr="00A7498C">
        <w:t xml:space="preserve"> </w:t>
      </w:r>
      <w:r>
        <w:t>Subcommittee/investigator at commencement and on completion of their term. Suggestions for alterations are to be presented to and approved by the approved provider</w:t>
      </w:r>
      <w:r w:rsidR="002222FE">
        <w:t>.</w:t>
      </w:r>
    </w:p>
    <w:p w14:paraId="5D295367" w14:textId="77777777" w:rsidR="004A2A85" w:rsidRDefault="004A2A85" w:rsidP="00440E78">
      <w:pPr>
        <w:spacing w:after="200" w:line="276" w:lineRule="auto"/>
        <w:sectPr w:rsidR="004A2A85" w:rsidSect="002B33CE">
          <w:pgSz w:w="11906" w:h="16838"/>
          <w:pgMar w:top="1440" w:right="851" w:bottom="1440" w:left="851" w:header="0" w:footer="709" w:gutter="0"/>
          <w:cols w:space="708"/>
          <w:titlePg/>
          <w:docGrid w:linePitch="360"/>
        </w:sectPr>
      </w:pPr>
    </w:p>
    <w:p w14:paraId="11E0DD3A" w14:textId="3E2EA736" w:rsidR="009070DC" w:rsidRDefault="004A2A85" w:rsidP="002E2293">
      <w:pPr>
        <w:pStyle w:val="AttachmentsAttachments"/>
      </w:pPr>
      <w:r>
        <w:lastRenderedPageBreak/>
        <w:t xml:space="preserve">Attachment 4: </w:t>
      </w:r>
      <w:r w:rsidR="002E2293" w:rsidRPr="002E2293">
        <w:t>For children HOW TO MAKE A COMPLAINT</w:t>
      </w:r>
    </w:p>
    <w:p w14:paraId="2DD64463" w14:textId="77777777" w:rsidR="00274291" w:rsidRDefault="00274291" w:rsidP="00274291"/>
    <w:p w14:paraId="74C9DF60" w14:textId="77777777" w:rsidR="00274291" w:rsidRDefault="00274291" w:rsidP="00274291"/>
    <w:p w14:paraId="69D3AD07" w14:textId="773C0768" w:rsidR="002E2293" w:rsidRDefault="002E2293" w:rsidP="002E2293">
      <w:r>
        <w:rPr>
          <w:noProof/>
        </w:rPr>
        <w:drawing>
          <wp:inline distT="0" distB="0" distL="0" distR="0" wp14:anchorId="54F51897" wp14:editId="6BBBF17C">
            <wp:extent cx="6266531" cy="7155712"/>
            <wp:effectExtent l="0" t="0" r="1270" b="7620"/>
            <wp:docPr id="955977735"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77735" name="Picture 16" descr="A screenshot of a phone&#10;&#10;Description automatically generated"/>
                    <pic:cNvPicPr/>
                  </pic:nvPicPr>
                  <pic:blipFill rotWithShape="1">
                    <a:blip r:embed="rId35" cstate="print">
                      <a:extLst>
                        <a:ext uri="{28A0092B-C50C-407E-A947-70E740481C1C}">
                          <a14:useLocalDpi xmlns:a14="http://schemas.microsoft.com/office/drawing/2010/main" val="0"/>
                        </a:ext>
                      </a:extLst>
                    </a:blip>
                    <a:srcRect t="11517" b="7746"/>
                    <a:stretch/>
                  </pic:blipFill>
                  <pic:spPr bwMode="auto">
                    <a:xfrm>
                      <a:off x="0" y="0"/>
                      <a:ext cx="6266531" cy="7155712"/>
                    </a:xfrm>
                    <a:prstGeom prst="rect">
                      <a:avLst/>
                    </a:prstGeom>
                    <a:ln>
                      <a:noFill/>
                    </a:ln>
                    <a:extLst>
                      <a:ext uri="{53640926-AAD7-44D8-BBD7-CCE9431645EC}">
                        <a14:shadowObscured xmlns:a14="http://schemas.microsoft.com/office/drawing/2010/main"/>
                      </a:ext>
                    </a:extLst>
                  </pic:spPr>
                </pic:pic>
              </a:graphicData>
            </a:graphic>
          </wp:inline>
        </w:drawing>
      </w:r>
    </w:p>
    <w:sectPr w:rsidR="002E2293" w:rsidSect="002B33CE">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C366A" w14:textId="77777777" w:rsidR="008F5EB9" w:rsidRDefault="008F5EB9" w:rsidP="004B56A8">
      <w:r>
        <w:separator/>
      </w:r>
    </w:p>
  </w:endnote>
  <w:endnote w:type="continuationSeparator" w:id="0">
    <w:p w14:paraId="2A4416FE" w14:textId="77777777" w:rsidR="008F5EB9" w:rsidRDefault="008F5EB9" w:rsidP="004B56A8">
      <w:r>
        <w:continuationSeparator/>
      </w:r>
    </w:p>
  </w:endnote>
  <w:endnote w:type="continuationNotice" w:id="1">
    <w:p w14:paraId="648A458C" w14:textId="77777777" w:rsidR="008F5EB9" w:rsidRDefault="008F5E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0B4A6" w14:textId="0030F256" w:rsidR="00544A9C" w:rsidRDefault="00544A9C" w:rsidP="00236D18">
    <w:pPr>
      <w:pStyle w:val="Footer"/>
    </w:pPr>
    <w:r>
      <w:rPr>
        <w:noProof/>
      </w:rPr>
      <mc:AlternateContent>
        <mc:Choice Requires="wps">
          <w:drawing>
            <wp:anchor distT="45720" distB="45720" distL="114300" distR="114300" simplePos="0" relativeHeight="251658247" behindDoc="1" locked="1" layoutInCell="1" allowOverlap="1" wp14:anchorId="35F6D986" wp14:editId="5449DD3B">
              <wp:simplePos x="0" y="0"/>
              <wp:positionH relativeFrom="column">
                <wp:posOffset>842010</wp:posOffset>
              </wp:positionH>
              <wp:positionV relativeFrom="page">
                <wp:posOffset>9760585</wp:posOffset>
              </wp:positionV>
              <wp:extent cx="3466465" cy="1404620"/>
              <wp:effectExtent l="0" t="0" r="635" b="1905"/>
              <wp:wrapTight wrapText="bothSides">
                <wp:wrapPolygon edited="0">
                  <wp:start x="0" y="0"/>
                  <wp:lineTo x="0" y="20787"/>
                  <wp:lineTo x="21485" y="20787"/>
                  <wp:lineTo x="21485"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404620"/>
                      </a:xfrm>
                      <a:prstGeom prst="rect">
                        <a:avLst/>
                      </a:prstGeom>
                      <a:solidFill>
                        <a:srgbClr val="FFFFFF"/>
                      </a:solidFill>
                      <a:ln w="9525">
                        <a:noFill/>
                        <a:miter lim="800000"/>
                        <a:headEnd/>
                        <a:tailEnd/>
                      </a:ln>
                    </wps:spPr>
                    <wps:txbx>
                      <w:txbxContent>
                        <w:p w14:paraId="315ABA58" w14:textId="00485761" w:rsidR="00544A9C" w:rsidRDefault="00000000">
                          <w:pPr>
                            <w:rPr>
                              <w:b/>
                            </w:rPr>
                          </w:pPr>
                          <w:sdt>
                            <w:sdtPr>
                              <w:rPr>
                                <w:b/>
                              </w:rPr>
                              <w:alias w:val="Title"/>
                              <w:tag w:val=""/>
                              <w:id w:val="808216806"/>
                              <w:placeholder>
                                <w:docPart w:val="85A51CA84B714F6386FDE3BDED849F21"/>
                              </w:placeholder>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Date Reviewed</w:t>
                          </w:r>
                          <w:r w:rsidR="00544A9C">
                            <w:rPr>
                              <w:rStyle w:val="FooterChar"/>
                            </w:rPr>
                            <w:t xml:space="preserve">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BE5227">
                            <w:rPr>
                              <w:rStyle w:val="FooterChar"/>
                              <w:noProof/>
                            </w:rPr>
                            <w:t>November 24</w:t>
                          </w:r>
                          <w:r w:rsidR="00544A9C">
                            <w:rPr>
                              <w:rStyle w:val="FooterChar"/>
                            </w:rPr>
                            <w:fldChar w:fldCharType="end"/>
                          </w:r>
                        </w:p>
                        <w:p w14:paraId="51295585" w14:textId="30B91267" w:rsidR="00544A9C" w:rsidRPr="00F359D9" w:rsidRDefault="00544A9C" w:rsidP="00236D18">
                          <w:pPr>
                            <w:pStyle w:val="Footer"/>
                          </w:pPr>
                          <w:r>
                            <w:t xml:space="preserve">© </w:t>
                          </w:r>
                          <w:r w:rsidR="00BE5227">
                            <w:t xml:space="preserve">2024 Keon Park Kindergarten Incorporated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F6D986" id="_x0000_t202" coordsize="21600,21600" o:spt="202" path="m,l,21600r21600,l21600,xe">
              <v:stroke joinstyle="miter"/>
              <v:path gradientshapeok="t" o:connecttype="rect"/>
            </v:shapetype>
            <v:shape id="Text Box 22" o:spid="_x0000_s1027" type="#_x0000_t202" style="position:absolute;margin-left:66.3pt;margin-top:768.55pt;width:272.95pt;height:110.6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YWDgIAAPc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" stroked="f">
              <v:textbox style="mso-fit-shape-to-text:t">
                <w:txbxContent>
                  <w:p w14:paraId="315ABA58" w14:textId="00485761" w:rsidR="00544A9C" w:rsidRDefault="00000000">
                    <w:pPr>
                      <w:rPr>
                        <w:b/>
                      </w:rPr>
                    </w:pPr>
                    <w:sdt>
                      <w:sdtPr>
                        <w:rPr>
                          <w:b/>
                        </w:rPr>
                        <w:alias w:val="Title"/>
                        <w:tag w:val=""/>
                        <w:id w:val="808216806"/>
                        <w:placeholder>
                          <w:docPart w:val="85A51CA84B714F6386FDE3BDED849F21"/>
                        </w:placeholder>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Date Reviewed</w:t>
                    </w:r>
                    <w:r w:rsidR="00544A9C">
                      <w:rPr>
                        <w:rStyle w:val="FooterChar"/>
                      </w:rPr>
                      <w:t xml:space="preserve">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BE5227">
                      <w:rPr>
                        <w:rStyle w:val="FooterChar"/>
                        <w:noProof/>
                      </w:rPr>
                      <w:t>November 24</w:t>
                    </w:r>
                    <w:r w:rsidR="00544A9C">
                      <w:rPr>
                        <w:rStyle w:val="FooterChar"/>
                      </w:rPr>
                      <w:fldChar w:fldCharType="end"/>
                    </w:r>
                  </w:p>
                  <w:p w14:paraId="51295585" w14:textId="30B91267" w:rsidR="00544A9C" w:rsidRPr="00F359D9" w:rsidRDefault="00544A9C" w:rsidP="00236D18">
                    <w:pPr>
                      <w:pStyle w:val="Footer"/>
                    </w:pPr>
                    <w:r>
                      <w:t xml:space="preserve">© </w:t>
                    </w:r>
                    <w:r w:rsidR="00BE5227">
                      <w:t xml:space="preserve">2024 Keon Park Kindergarten Incorporated </w:t>
                    </w:r>
                  </w:p>
                </w:txbxContent>
              </v:textbox>
              <w10:wrap type="tight" anchory="page"/>
              <w10:anchorlock/>
            </v:shape>
          </w:pict>
        </mc:Fallback>
      </mc:AlternateContent>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5B5F2C74" w14:textId="75A2865A" w:rsidR="00544A9C" w:rsidRDefault="00A5670E">
    <w:pPr>
      <w:pStyle w:val="Footer"/>
    </w:pPr>
    <w:r>
      <w:rPr>
        <w:noProof/>
      </w:rPr>
      <mc:AlternateContent>
        <mc:Choice Requires="wps">
          <w:drawing>
            <wp:anchor distT="0" distB="0" distL="114300" distR="114300" simplePos="0" relativeHeight="251658249" behindDoc="0" locked="0" layoutInCell="1" allowOverlap="1" wp14:anchorId="77091B16" wp14:editId="51CDBDFC">
              <wp:simplePos x="0" y="0"/>
              <wp:positionH relativeFrom="margin">
                <wp:align>center</wp:align>
              </wp:positionH>
              <wp:positionV relativeFrom="paragraph">
                <wp:posOffset>222648</wp:posOffset>
              </wp:positionV>
              <wp:extent cx="3086100" cy="200025"/>
              <wp:effectExtent l="0" t="0" r="0" b="1270"/>
              <wp:wrapNone/>
              <wp:docPr id="6648069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080F5D47" w14:textId="77777777" w:rsidR="00A5670E" w:rsidRDefault="00A5670E" w:rsidP="00A5670E">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091B16" id="Text Box 1" o:spid="_x0000_s1028" type="#_x0000_t202" style="position:absolute;margin-left:0;margin-top:17.55pt;width:243pt;height:15.75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" stroked="f">
              <v:textbox style="mso-fit-shape-to-text:t">
                <w:txbxContent>
                  <w:p w14:paraId="080F5D47" w14:textId="77777777" w:rsidR="00A5670E" w:rsidRDefault="00A5670E" w:rsidP="00A5670E">
                    <w:r w:rsidRPr="00024059">
                      <w:t>Sourced from Early Learning Association Australia</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D7D62" w14:textId="1FF550A7" w:rsidR="00544A9C" w:rsidRDefault="00544A9C" w:rsidP="00236D18">
    <w:pPr>
      <w:pStyle w:val="Footer"/>
    </w:pPr>
    <w:r>
      <w:rPr>
        <w:noProof/>
      </w:rPr>
      <mc:AlternateContent>
        <mc:Choice Requires="wps">
          <w:drawing>
            <wp:anchor distT="45720" distB="45720" distL="114300" distR="114300" simplePos="0" relativeHeight="251658245" behindDoc="1" locked="1" layoutInCell="1" allowOverlap="1" wp14:anchorId="3787E250" wp14:editId="75F09923">
              <wp:simplePos x="0" y="0"/>
              <wp:positionH relativeFrom="column">
                <wp:posOffset>799465</wp:posOffset>
              </wp:positionH>
              <wp:positionV relativeFrom="page">
                <wp:posOffset>9770745</wp:posOffset>
              </wp:positionV>
              <wp:extent cx="3371215" cy="1404620"/>
              <wp:effectExtent l="0" t="0" r="635" b="0"/>
              <wp:wrapTight wrapText="bothSides">
                <wp:wrapPolygon edited="0">
                  <wp:start x="0" y="0"/>
                  <wp:lineTo x="0" y="20583"/>
                  <wp:lineTo x="21482" y="20583"/>
                  <wp:lineTo x="21482"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404620"/>
                      </a:xfrm>
                      <a:prstGeom prst="rect">
                        <a:avLst/>
                      </a:prstGeom>
                      <a:solidFill>
                        <a:srgbClr val="FFFFFF"/>
                      </a:solidFill>
                      <a:ln w="9525">
                        <a:noFill/>
                        <a:miter lim="800000"/>
                        <a:headEnd/>
                        <a:tailEnd/>
                      </a:ln>
                    </wps:spPr>
                    <wps:txbx>
                      <w:txbxContent>
                        <w:p w14:paraId="5D886BAA" w14:textId="7FD02CC5" w:rsidR="00544A9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 xml:space="preserve">Date Reviewed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BE5227">
                            <w:rPr>
                              <w:rStyle w:val="FooterChar"/>
                              <w:noProof/>
                            </w:rPr>
                            <w:t>November 24</w:t>
                          </w:r>
                          <w:r w:rsidR="00544A9C">
                            <w:rPr>
                              <w:rStyle w:val="FooterChar"/>
                            </w:rPr>
                            <w:fldChar w:fldCharType="end"/>
                          </w:r>
                        </w:p>
                        <w:p w14:paraId="25E718F6" w14:textId="03FC46B3" w:rsidR="00544A9C" w:rsidRPr="00F359D9"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BE5227">
                            <w:rPr>
                              <w:noProof/>
                            </w:rPr>
                            <w:t>2024</w:t>
                          </w:r>
                          <w:r w:rsidR="00863A35">
                            <w:fldChar w:fldCharType="end"/>
                          </w:r>
                          <w:r>
                            <w:t xml:space="preserve"> </w:t>
                          </w:r>
                          <w:r w:rsidR="00BE5227">
                            <w:t xml:space="preserve">Keon Park Kindergarten Incorporated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87E250" id="_x0000_t202" coordsize="21600,21600" o:spt="202" path="m,l,21600r21600,l21600,xe">
              <v:stroke joinstyle="miter"/>
              <v:path gradientshapeok="t" o:connecttype="rect"/>
            </v:shapetype>
            <v:shape id="Text Box 4" o:spid="_x0000_s1030" type="#_x0000_t202" style="position:absolute;margin-left:62.95pt;margin-top:769.35pt;width:265.45pt;height:110.6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" stroked="f">
              <v:textbox style="mso-fit-shape-to-text:t">
                <w:txbxContent>
                  <w:p w14:paraId="5D886BAA" w14:textId="7FD02CC5" w:rsidR="00544A9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 xml:space="preserve">Date Reviewed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BE5227">
                      <w:rPr>
                        <w:rStyle w:val="FooterChar"/>
                        <w:noProof/>
                      </w:rPr>
                      <w:t>November 24</w:t>
                    </w:r>
                    <w:r w:rsidR="00544A9C">
                      <w:rPr>
                        <w:rStyle w:val="FooterChar"/>
                      </w:rPr>
                      <w:fldChar w:fldCharType="end"/>
                    </w:r>
                  </w:p>
                  <w:p w14:paraId="25E718F6" w14:textId="03FC46B3" w:rsidR="00544A9C" w:rsidRPr="00F359D9"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BE5227">
                      <w:rPr>
                        <w:noProof/>
                      </w:rPr>
                      <w:t>2024</w:t>
                    </w:r>
                    <w:r w:rsidR="00863A35">
                      <w:fldChar w:fldCharType="end"/>
                    </w:r>
                    <w:r>
                      <w:t xml:space="preserve"> </w:t>
                    </w:r>
                    <w:r w:rsidR="00BE5227">
                      <w:t xml:space="preserve">Keon Park Kindergarten Incorporated </w:t>
                    </w:r>
                  </w:p>
                </w:txbxContent>
              </v:textbox>
              <w10:wrap type="tight" anchory="page"/>
              <w10:anchorlock/>
            </v:shape>
          </w:pict>
        </mc:Fallback>
      </mc:AlternateContent>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34FFF48A" w14:textId="51A56D69" w:rsidR="00544A9C" w:rsidRDefault="00A5670E">
    <w:pPr>
      <w:pStyle w:val="Footer"/>
    </w:pPr>
    <w:r>
      <w:rPr>
        <w:noProof/>
      </w:rPr>
      <mc:AlternateContent>
        <mc:Choice Requires="wps">
          <w:drawing>
            <wp:anchor distT="0" distB="0" distL="114300" distR="114300" simplePos="0" relativeHeight="251658248" behindDoc="0" locked="0" layoutInCell="1" allowOverlap="1" wp14:anchorId="526342B0" wp14:editId="04C4AC37">
              <wp:simplePos x="0" y="0"/>
              <wp:positionH relativeFrom="page">
                <wp:align>center</wp:align>
              </wp:positionH>
              <wp:positionV relativeFrom="paragraph">
                <wp:posOffset>264913</wp:posOffset>
              </wp:positionV>
              <wp:extent cx="3086100" cy="200025"/>
              <wp:effectExtent l="0" t="0" r="0" b="1270"/>
              <wp:wrapNone/>
              <wp:docPr id="6846418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342F67D0" w14:textId="77777777" w:rsidR="00A5670E" w:rsidRDefault="00A5670E" w:rsidP="00A5670E">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342B0" id="_x0000_s1031" type="#_x0000_t202" style="position:absolute;margin-left:0;margin-top:20.85pt;width:243pt;height:15.75pt;z-index:25165824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" stroked="f">
              <v:textbox style="mso-fit-shape-to-text:t">
                <w:txbxContent>
                  <w:p w14:paraId="342F67D0" w14:textId="77777777" w:rsidR="00A5670E" w:rsidRDefault="00A5670E" w:rsidP="00A5670E">
                    <w:r w:rsidRPr="00024059">
                      <w:t>Sourced from Early Learning Association Australia</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8A77F" w14:textId="77777777" w:rsidR="008F5EB9" w:rsidRDefault="008F5EB9" w:rsidP="004B56A8">
      <w:r>
        <w:separator/>
      </w:r>
    </w:p>
  </w:footnote>
  <w:footnote w:type="continuationSeparator" w:id="0">
    <w:p w14:paraId="608ACB58" w14:textId="77777777" w:rsidR="008F5EB9" w:rsidRDefault="008F5EB9" w:rsidP="004B56A8">
      <w:r>
        <w:continuationSeparator/>
      </w:r>
    </w:p>
  </w:footnote>
  <w:footnote w:type="continuationNotice" w:id="1">
    <w:p w14:paraId="0EBAB1BD" w14:textId="77777777" w:rsidR="008F5EB9" w:rsidRDefault="008F5E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8D623" w14:textId="77777777" w:rsidR="00544A9C" w:rsidRDefault="00544A9C">
    <w:pPr>
      <w:pStyle w:val="Header"/>
    </w:pPr>
    <w:r>
      <w:rPr>
        <w:noProof/>
      </w:rPr>
      <w:drawing>
        <wp:anchor distT="0" distB="0" distL="114300" distR="114300" simplePos="0" relativeHeight="251658242" behindDoc="1" locked="0" layoutInCell="1" allowOverlap="1" wp14:anchorId="4957B4FF" wp14:editId="44C7899B">
          <wp:simplePos x="0" y="0"/>
          <wp:positionH relativeFrom="column">
            <wp:posOffset>-511810</wp:posOffset>
          </wp:positionH>
          <wp:positionV relativeFrom="paragraph">
            <wp:posOffset>0</wp:posOffset>
          </wp:positionV>
          <wp:extent cx="7605159" cy="766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88A0A" w14:textId="77777777" w:rsidR="00544A9C" w:rsidRDefault="00544A9C">
    <w:pPr>
      <w:pStyle w:val="Header"/>
    </w:pPr>
    <w:r>
      <w:rPr>
        <w:noProof/>
      </w:rPr>
      <mc:AlternateContent>
        <mc:Choice Requires="wps">
          <w:drawing>
            <wp:anchor distT="45720" distB="45720" distL="114300" distR="114300" simplePos="0" relativeHeight="251658241" behindDoc="0" locked="0" layoutInCell="1" allowOverlap="1" wp14:anchorId="691E1590" wp14:editId="422E33B7">
              <wp:simplePos x="0" y="0"/>
              <wp:positionH relativeFrom="column">
                <wp:posOffset>-36195</wp:posOffset>
              </wp:positionH>
              <wp:positionV relativeFrom="paragraph">
                <wp:posOffset>563245</wp:posOffset>
              </wp:positionV>
              <wp:extent cx="5038725" cy="140462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7BCC2192" w14:textId="1CAED8FC" w:rsidR="00544A9C" w:rsidRDefault="00544A9C" w:rsidP="004B56A8">
                          <w:pPr>
                            <w:pStyle w:val="Title"/>
                          </w:pPr>
                          <w:r>
                            <w:t xml:space="preserve">Compliments and </w:t>
                          </w:r>
                          <w:r w:rsidRPr="00F46960">
                            <w:t>COMPLAINTS</w:t>
                          </w:r>
                        </w:p>
                        <w:p w14:paraId="6130CC42" w14:textId="676D55CE" w:rsidR="00544A9C" w:rsidRPr="004B56A8" w:rsidRDefault="00544A9C" w:rsidP="004B56A8">
                          <w:pPr>
                            <w:pStyle w:val="PolicySub-Title"/>
                          </w:pPr>
                          <w:r>
                            <w:t xml:space="preserve">qUALITY AREA 7 | </w:t>
                          </w:r>
                          <w:r>
                            <w:rPr>
                              <w:rFonts w:ascii="Juhl" w:hAnsi="Juhl"/>
                              <w:b w:val="0"/>
                              <w:caps w:val="0"/>
                            </w:rPr>
                            <w:t xml:space="preserve">ELAA version </w:t>
                          </w:r>
                          <w:r w:rsidRPr="00B55791">
                            <w:rPr>
                              <w:rFonts w:ascii="Juhl" w:hAnsi="Juhl"/>
                              <w:b w:val="0"/>
                              <w:caps w:val="0"/>
                            </w:rPr>
                            <w:t>1.</w:t>
                          </w:r>
                          <w:r w:rsidR="00B4141C">
                            <w:rPr>
                              <w:rFonts w:ascii="Juhl" w:hAnsi="Juhl"/>
                              <w:b w:val="0"/>
                              <w:caps w:val="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E1590" id="_x0000_t202" coordsize="21600,21600" o:spt="202" path="m,l,21600r21600,l21600,xe">
              <v:stroke joinstyle="miter"/>
              <v:path gradientshapeok="t" o:connecttype="rect"/>
            </v:shapetype>
            <v:shape id="Text Box 9" o:spid="_x0000_s1029" type="#_x0000_t202" style="position:absolute;margin-left:-2.85pt;margin-top:44.35pt;width:396.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" stroked="f">
              <v:textbox style="mso-fit-shape-to-text:t">
                <w:txbxContent>
                  <w:p w14:paraId="7BCC2192" w14:textId="1CAED8FC" w:rsidR="00544A9C" w:rsidRDefault="00544A9C" w:rsidP="004B56A8">
                    <w:pPr>
                      <w:pStyle w:val="Title"/>
                    </w:pPr>
                    <w:r>
                      <w:t xml:space="preserve">Compliments and </w:t>
                    </w:r>
                    <w:r w:rsidRPr="00F46960">
                      <w:t>COMPLAINTS</w:t>
                    </w:r>
                  </w:p>
                  <w:p w14:paraId="6130CC42" w14:textId="676D55CE" w:rsidR="00544A9C" w:rsidRPr="004B56A8" w:rsidRDefault="00544A9C" w:rsidP="004B56A8">
                    <w:pPr>
                      <w:pStyle w:val="PolicySub-Title"/>
                    </w:pPr>
                    <w:r>
                      <w:t xml:space="preserve">qUALITY AREA 7 | </w:t>
                    </w:r>
                    <w:r>
                      <w:rPr>
                        <w:rFonts w:ascii="Juhl" w:hAnsi="Juhl"/>
                        <w:b w:val="0"/>
                        <w:caps w:val="0"/>
                      </w:rPr>
                      <w:t xml:space="preserve">ELAA version </w:t>
                    </w:r>
                    <w:r w:rsidRPr="00B55791">
                      <w:rPr>
                        <w:rFonts w:ascii="Juhl" w:hAnsi="Juhl"/>
                        <w:b w:val="0"/>
                        <w:caps w:val="0"/>
                      </w:rPr>
                      <w:t>1.</w:t>
                    </w:r>
                    <w:r w:rsidR="00B4141C">
                      <w:rPr>
                        <w:rFonts w:ascii="Juhl" w:hAnsi="Juhl"/>
                        <w:b w:val="0"/>
                        <w:caps w:val="0"/>
                      </w:rPr>
                      <w:t>2</w:t>
                    </w:r>
                  </w:p>
                </w:txbxContent>
              </v:textbox>
              <w10:wrap type="topAndBottom"/>
            </v:shape>
          </w:pict>
        </mc:Fallback>
      </mc:AlternateContent>
    </w:r>
    <w:r>
      <w:rPr>
        <w:noProof/>
      </w:rPr>
      <w:drawing>
        <wp:anchor distT="0" distB="0" distL="114300" distR="114300" simplePos="0" relativeHeight="251658240" behindDoc="1" locked="0" layoutInCell="1" allowOverlap="1" wp14:anchorId="0182DDBC" wp14:editId="14811824">
          <wp:simplePos x="0" y="0"/>
          <wp:positionH relativeFrom="column">
            <wp:posOffset>-605790</wp:posOffset>
          </wp:positionH>
          <wp:positionV relativeFrom="paragraph">
            <wp:posOffset>14605</wp:posOffset>
          </wp:positionV>
          <wp:extent cx="7612380" cy="1572895"/>
          <wp:effectExtent l="0" t="0" r="762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9E98A" w14:textId="77777777" w:rsidR="00544A9C" w:rsidRDefault="00544A9C">
    <w:pPr>
      <w:pStyle w:val="Header"/>
    </w:pPr>
    <w:r>
      <w:rPr>
        <w:noProof/>
      </w:rPr>
      <w:drawing>
        <wp:anchor distT="0" distB="0" distL="114300" distR="114300" simplePos="0" relativeHeight="251658243" behindDoc="1" locked="0" layoutInCell="1" allowOverlap="1" wp14:anchorId="583122E4" wp14:editId="70146050">
          <wp:simplePos x="0" y="0"/>
          <wp:positionH relativeFrom="column">
            <wp:posOffset>-511810</wp:posOffset>
          </wp:positionH>
          <wp:positionV relativeFrom="paragraph">
            <wp:posOffset>0</wp:posOffset>
          </wp:positionV>
          <wp:extent cx="7605159" cy="76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multilevel"/>
    <w:tmpl w:val="020250C8"/>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BB1AB8"/>
    <w:multiLevelType w:val="hybridMultilevel"/>
    <w:tmpl w:val="92487CD2"/>
    <w:lvl w:ilvl="0" w:tplc="62E8EABC">
      <w:start w:val="1"/>
      <w:numFmt w:val="bullet"/>
      <w:pStyle w:val="TableAttachmentTextBullet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E39227F"/>
    <w:multiLevelType w:val="multilevel"/>
    <w:tmpl w:val="D6DAE8A8"/>
    <w:styleLink w:val="TableAttachmen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F4ED1"/>
    <w:multiLevelType w:val="multilevel"/>
    <w:tmpl w:val="D6DAE8A8"/>
    <w:numStyleLink w:val="TableAttachment"/>
  </w:abstractNum>
  <w:abstractNum w:abstractNumId="6"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8571143"/>
    <w:multiLevelType w:val="hybridMultilevel"/>
    <w:tmpl w:val="BEDCB2AA"/>
    <w:lvl w:ilvl="0" w:tplc="3F62FAF0">
      <w:start w:val="1"/>
      <w:numFmt w:val="bullet"/>
      <w:pStyle w:val="Style2"/>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8"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530EF2"/>
    <w:multiLevelType w:val="multilevel"/>
    <w:tmpl w:val="D6DAE8A8"/>
    <w:numStyleLink w:val="TableAttachment"/>
  </w:abstractNum>
  <w:abstractNum w:abstractNumId="10"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1"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3819678">
    <w:abstractNumId w:val="10"/>
  </w:num>
  <w:num w:numId="2" w16cid:durableId="556207311">
    <w:abstractNumId w:val="11"/>
  </w:num>
  <w:num w:numId="3" w16cid:durableId="811364462">
    <w:abstractNumId w:val="0"/>
  </w:num>
  <w:num w:numId="4" w16cid:durableId="80684209">
    <w:abstractNumId w:val="8"/>
  </w:num>
  <w:num w:numId="5" w16cid:durableId="20515707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0368194">
    <w:abstractNumId w:val="2"/>
  </w:num>
  <w:num w:numId="7" w16cid:durableId="1877040765">
    <w:abstractNumId w:val="4"/>
  </w:num>
  <w:num w:numId="8" w16cid:durableId="1940287851">
    <w:abstractNumId w:val="5"/>
  </w:num>
  <w:num w:numId="9" w16cid:durableId="1777754605">
    <w:abstractNumId w:val="9"/>
  </w:num>
  <w:num w:numId="10" w16cid:durableId="1362591586">
    <w:abstractNumId w:val="6"/>
  </w:num>
  <w:num w:numId="11" w16cid:durableId="1136679401">
    <w:abstractNumId w:val="1"/>
  </w:num>
  <w:num w:numId="12" w16cid:durableId="637341526">
    <w:abstractNumId w:val="7"/>
  </w:num>
  <w:num w:numId="13" w16cid:durableId="2011057317">
    <w:abstractNumId w:val="3"/>
  </w:num>
  <w:num w:numId="14" w16cid:durableId="1452020695">
    <w:abstractNumId w:val="1"/>
    <w:lvlOverride w:ilvl="0">
      <w:lvl w:ilvl="0">
        <w:start w:val="1"/>
        <w:numFmt w:val="bullet"/>
        <w:pStyle w:val="BodyTextBullet1"/>
        <w:lvlText w:val=""/>
        <w:lvlJc w:val="left"/>
        <w:pPr>
          <w:ind w:left="1080" w:hanging="360"/>
        </w:pPr>
        <w:rPr>
          <w:rFonts w:ascii="Symbol" w:hAnsi="Symbol" w:hint="default"/>
          <w:color w:val="auto"/>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60"/>
    <w:rsid w:val="00000193"/>
    <w:rsid w:val="00000444"/>
    <w:rsid w:val="000006AF"/>
    <w:rsid w:val="00000EE9"/>
    <w:rsid w:val="00002603"/>
    <w:rsid w:val="00002B77"/>
    <w:rsid w:val="00003376"/>
    <w:rsid w:val="0001089D"/>
    <w:rsid w:val="00010D33"/>
    <w:rsid w:val="000127CA"/>
    <w:rsid w:val="00013248"/>
    <w:rsid w:val="00015B1C"/>
    <w:rsid w:val="000212B3"/>
    <w:rsid w:val="00022F60"/>
    <w:rsid w:val="000241A2"/>
    <w:rsid w:val="00030EEA"/>
    <w:rsid w:val="000313F1"/>
    <w:rsid w:val="0003390F"/>
    <w:rsid w:val="00040121"/>
    <w:rsid w:val="0004023A"/>
    <w:rsid w:val="0004528C"/>
    <w:rsid w:val="00050B8C"/>
    <w:rsid w:val="00054E8D"/>
    <w:rsid w:val="000553BF"/>
    <w:rsid w:val="000663FD"/>
    <w:rsid w:val="0006781A"/>
    <w:rsid w:val="00070CF1"/>
    <w:rsid w:val="0007186D"/>
    <w:rsid w:val="00074719"/>
    <w:rsid w:val="00084645"/>
    <w:rsid w:val="000959D8"/>
    <w:rsid w:val="000A6103"/>
    <w:rsid w:val="000A6334"/>
    <w:rsid w:val="000B034A"/>
    <w:rsid w:val="000B1B11"/>
    <w:rsid w:val="000B4FE3"/>
    <w:rsid w:val="000C25C3"/>
    <w:rsid w:val="000C2B63"/>
    <w:rsid w:val="000C5983"/>
    <w:rsid w:val="000C5FAE"/>
    <w:rsid w:val="000C683C"/>
    <w:rsid w:val="000D3386"/>
    <w:rsid w:val="000E59D2"/>
    <w:rsid w:val="000F5244"/>
    <w:rsid w:val="000F68D2"/>
    <w:rsid w:val="000F7815"/>
    <w:rsid w:val="000F7DCB"/>
    <w:rsid w:val="00103CE8"/>
    <w:rsid w:val="00107D74"/>
    <w:rsid w:val="00110667"/>
    <w:rsid w:val="00125A48"/>
    <w:rsid w:val="00130FCA"/>
    <w:rsid w:val="00131959"/>
    <w:rsid w:val="001320FA"/>
    <w:rsid w:val="00134C1C"/>
    <w:rsid w:val="0013704A"/>
    <w:rsid w:val="00137EF5"/>
    <w:rsid w:val="00140D27"/>
    <w:rsid w:val="001418D3"/>
    <w:rsid w:val="00155697"/>
    <w:rsid w:val="00160CEC"/>
    <w:rsid w:val="00162A3D"/>
    <w:rsid w:val="00163256"/>
    <w:rsid w:val="0016410E"/>
    <w:rsid w:val="0016523E"/>
    <w:rsid w:val="00166D16"/>
    <w:rsid w:val="00167B30"/>
    <w:rsid w:val="0017074B"/>
    <w:rsid w:val="001721F3"/>
    <w:rsid w:val="00177F81"/>
    <w:rsid w:val="00181329"/>
    <w:rsid w:val="001824CA"/>
    <w:rsid w:val="00182BA0"/>
    <w:rsid w:val="00187AF9"/>
    <w:rsid w:val="00190D9E"/>
    <w:rsid w:val="001A5B82"/>
    <w:rsid w:val="001B0A45"/>
    <w:rsid w:val="001B4356"/>
    <w:rsid w:val="001C0338"/>
    <w:rsid w:val="001C321F"/>
    <w:rsid w:val="001C376C"/>
    <w:rsid w:val="001C515C"/>
    <w:rsid w:val="001D240C"/>
    <w:rsid w:val="001D54F4"/>
    <w:rsid w:val="001E0AA2"/>
    <w:rsid w:val="001E7B3C"/>
    <w:rsid w:val="001F3DCD"/>
    <w:rsid w:val="001F7CD6"/>
    <w:rsid w:val="00204EF5"/>
    <w:rsid w:val="00221FEA"/>
    <w:rsid w:val="002222FE"/>
    <w:rsid w:val="00224276"/>
    <w:rsid w:val="00226796"/>
    <w:rsid w:val="00231A33"/>
    <w:rsid w:val="00231FC9"/>
    <w:rsid w:val="00236D18"/>
    <w:rsid w:val="00245D5D"/>
    <w:rsid w:val="0025299E"/>
    <w:rsid w:val="00254C66"/>
    <w:rsid w:val="002552E2"/>
    <w:rsid w:val="002567A8"/>
    <w:rsid w:val="00260CD7"/>
    <w:rsid w:val="00261AC3"/>
    <w:rsid w:val="002720D8"/>
    <w:rsid w:val="00274291"/>
    <w:rsid w:val="00276BF1"/>
    <w:rsid w:val="002864BC"/>
    <w:rsid w:val="0028724C"/>
    <w:rsid w:val="00296689"/>
    <w:rsid w:val="0029741A"/>
    <w:rsid w:val="002A22B3"/>
    <w:rsid w:val="002A2910"/>
    <w:rsid w:val="002A3399"/>
    <w:rsid w:val="002A6A2E"/>
    <w:rsid w:val="002A7ABB"/>
    <w:rsid w:val="002B132E"/>
    <w:rsid w:val="002B1C7D"/>
    <w:rsid w:val="002B33CE"/>
    <w:rsid w:val="002B5055"/>
    <w:rsid w:val="002B6284"/>
    <w:rsid w:val="002C741A"/>
    <w:rsid w:val="002D2866"/>
    <w:rsid w:val="002D7CE0"/>
    <w:rsid w:val="002E0291"/>
    <w:rsid w:val="002E2293"/>
    <w:rsid w:val="002E31E8"/>
    <w:rsid w:val="002E44EA"/>
    <w:rsid w:val="002E4FAC"/>
    <w:rsid w:val="002F1335"/>
    <w:rsid w:val="002F4978"/>
    <w:rsid w:val="0030256F"/>
    <w:rsid w:val="003041A0"/>
    <w:rsid w:val="003046A7"/>
    <w:rsid w:val="0030523D"/>
    <w:rsid w:val="00315B60"/>
    <w:rsid w:val="00316E92"/>
    <w:rsid w:val="0032218E"/>
    <w:rsid w:val="00325AA2"/>
    <w:rsid w:val="00325B67"/>
    <w:rsid w:val="00330EA3"/>
    <w:rsid w:val="00341A0B"/>
    <w:rsid w:val="00341EEF"/>
    <w:rsid w:val="003426BA"/>
    <w:rsid w:val="00344DC3"/>
    <w:rsid w:val="00346BFA"/>
    <w:rsid w:val="00353417"/>
    <w:rsid w:val="0036288E"/>
    <w:rsid w:val="00362FD7"/>
    <w:rsid w:val="0036690C"/>
    <w:rsid w:val="00371BD7"/>
    <w:rsid w:val="00374CE2"/>
    <w:rsid w:val="00381FBD"/>
    <w:rsid w:val="00382B21"/>
    <w:rsid w:val="003833EA"/>
    <w:rsid w:val="003848D7"/>
    <w:rsid w:val="00384A08"/>
    <w:rsid w:val="00391C34"/>
    <w:rsid w:val="00395F1B"/>
    <w:rsid w:val="00396C7E"/>
    <w:rsid w:val="003A43F9"/>
    <w:rsid w:val="003C1F8C"/>
    <w:rsid w:val="003C403F"/>
    <w:rsid w:val="003C5B71"/>
    <w:rsid w:val="003C7ACB"/>
    <w:rsid w:val="003D0936"/>
    <w:rsid w:val="003D0D41"/>
    <w:rsid w:val="003D1060"/>
    <w:rsid w:val="003D5467"/>
    <w:rsid w:val="003E2467"/>
    <w:rsid w:val="003E57FD"/>
    <w:rsid w:val="003F1C9A"/>
    <w:rsid w:val="003F2A26"/>
    <w:rsid w:val="003F4B56"/>
    <w:rsid w:val="003F7053"/>
    <w:rsid w:val="0040176B"/>
    <w:rsid w:val="004032A9"/>
    <w:rsid w:val="004103D4"/>
    <w:rsid w:val="00410AC3"/>
    <w:rsid w:val="0041311D"/>
    <w:rsid w:val="00416A8B"/>
    <w:rsid w:val="00423BE9"/>
    <w:rsid w:val="00424213"/>
    <w:rsid w:val="004277AB"/>
    <w:rsid w:val="00430E2F"/>
    <w:rsid w:val="00434C35"/>
    <w:rsid w:val="00440E78"/>
    <w:rsid w:val="00441099"/>
    <w:rsid w:val="00442E5E"/>
    <w:rsid w:val="00446781"/>
    <w:rsid w:val="004468AF"/>
    <w:rsid w:val="004469CB"/>
    <w:rsid w:val="00452C2D"/>
    <w:rsid w:val="00453FB4"/>
    <w:rsid w:val="00461A9F"/>
    <w:rsid w:val="0046708D"/>
    <w:rsid w:val="00467B00"/>
    <w:rsid w:val="00474F1F"/>
    <w:rsid w:val="00477095"/>
    <w:rsid w:val="004813AE"/>
    <w:rsid w:val="00482825"/>
    <w:rsid w:val="00482FAA"/>
    <w:rsid w:val="004836AA"/>
    <w:rsid w:val="00484B6D"/>
    <w:rsid w:val="00493D04"/>
    <w:rsid w:val="00493FDE"/>
    <w:rsid w:val="00494E0E"/>
    <w:rsid w:val="00496954"/>
    <w:rsid w:val="004A2A85"/>
    <w:rsid w:val="004A4D63"/>
    <w:rsid w:val="004A50BA"/>
    <w:rsid w:val="004A672E"/>
    <w:rsid w:val="004A7A92"/>
    <w:rsid w:val="004A7F24"/>
    <w:rsid w:val="004B06F2"/>
    <w:rsid w:val="004B56A8"/>
    <w:rsid w:val="004B6BEA"/>
    <w:rsid w:val="004B7E21"/>
    <w:rsid w:val="004C04F1"/>
    <w:rsid w:val="004D16A0"/>
    <w:rsid w:val="004D16C4"/>
    <w:rsid w:val="004D30CA"/>
    <w:rsid w:val="004E21F5"/>
    <w:rsid w:val="004E47CD"/>
    <w:rsid w:val="004E6BFE"/>
    <w:rsid w:val="004F1828"/>
    <w:rsid w:val="004F1B0E"/>
    <w:rsid w:val="004F3B67"/>
    <w:rsid w:val="004F5C57"/>
    <w:rsid w:val="004F650A"/>
    <w:rsid w:val="004F7612"/>
    <w:rsid w:val="005015EA"/>
    <w:rsid w:val="00502982"/>
    <w:rsid w:val="00506BEB"/>
    <w:rsid w:val="005108CE"/>
    <w:rsid w:val="00514858"/>
    <w:rsid w:val="00515AAC"/>
    <w:rsid w:val="00520BBA"/>
    <w:rsid w:val="00521F55"/>
    <w:rsid w:val="005251EE"/>
    <w:rsid w:val="0052614B"/>
    <w:rsid w:val="00527E7F"/>
    <w:rsid w:val="005322C6"/>
    <w:rsid w:val="005322D0"/>
    <w:rsid w:val="00533B55"/>
    <w:rsid w:val="005376E1"/>
    <w:rsid w:val="00541320"/>
    <w:rsid w:val="00544A9C"/>
    <w:rsid w:val="00553919"/>
    <w:rsid w:val="00556BDA"/>
    <w:rsid w:val="00560D1D"/>
    <w:rsid w:val="00561E5E"/>
    <w:rsid w:val="00566705"/>
    <w:rsid w:val="00566EB7"/>
    <w:rsid w:val="00571C27"/>
    <w:rsid w:val="00573E4F"/>
    <w:rsid w:val="00582ECA"/>
    <w:rsid w:val="00593698"/>
    <w:rsid w:val="00593C43"/>
    <w:rsid w:val="005A0D36"/>
    <w:rsid w:val="005A5390"/>
    <w:rsid w:val="005A5A1B"/>
    <w:rsid w:val="005B0FAC"/>
    <w:rsid w:val="005B26F7"/>
    <w:rsid w:val="005B2EBB"/>
    <w:rsid w:val="005C140B"/>
    <w:rsid w:val="005C78F2"/>
    <w:rsid w:val="005D040A"/>
    <w:rsid w:val="005D3FF5"/>
    <w:rsid w:val="005E0379"/>
    <w:rsid w:val="005E2F1D"/>
    <w:rsid w:val="005F1BC0"/>
    <w:rsid w:val="005F33BA"/>
    <w:rsid w:val="00604388"/>
    <w:rsid w:val="00607871"/>
    <w:rsid w:val="00610552"/>
    <w:rsid w:val="0061448A"/>
    <w:rsid w:val="00614A01"/>
    <w:rsid w:val="00615B0E"/>
    <w:rsid w:val="00616586"/>
    <w:rsid w:val="0061751D"/>
    <w:rsid w:val="006201CA"/>
    <w:rsid w:val="00620448"/>
    <w:rsid w:val="00623490"/>
    <w:rsid w:val="0062409A"/>
    <w:rsid w:val="0062653A"/>
    <w:rsid w:val="006267DB"/>
    <w:rsid w:val="00637694"/>
    <w:rsid w:val="00654096"/>
    <w:rsid w:val="006540D2"/>
    <w:rsid w:val="00657861"/>
    <w:rsid w:val="0066153E"/>
    <w:rsid w:val="00663795"/>
    <w:rsid w:val="006670F7"/>
    <w:rsid w:val="006677F7"/>
    <w:rsid w:val="00667C99"/>
    <w:rsid w:val="006743D1"/>
    <w:rsid w:val="00686724"/>
    <w:rsid w:val="006918E1"/>
    <w:rsid w:val="00692377"/>
    <w:rsid w:val="00692D78"/>
    <w:rsid w:val="006A4790"/>
    <w:rsid w:val="006B5E78"/>
    <w:rsid w:val="006C2AF0"/>
    <w:rsid w:val="006C7009"/>
    <w:rsid w:val="006C7E98"/>
    <w:rsid w:val="006D1FF0"/>
    <w:rsid w:val="006D3BB3"/>
    <w:rsid w:val="006E59AE"/>
    <w:rsid w:val="006F1F1F"/>
    <w:rsid w:val="006F5DE3"/>
    <w:rsid w:val="006F7E88"/>
    <w:rsid w:val="007000CF"/>
    <w:rsid w:val="007029A2"/>
    <w:rsid w:val="00705E36"/>
    <w:rsid w:val="00712B8C"/>
    <w:rsid w:val="00713656"/>
    <w:rsid w:val="00716C94"/>
    <w:rsid w:val="007176B6"/>
    <w:rsid w:val="0072086A"/>
    <w:rsid w:val="00721ECC"/>
    <w:rsid w:val="00723378"/>
    <w:rsid w:val="00727D1A"/>
    <w:rsid w:val="007307A2"/>
    <w:rsid w:val="007313C0"/>
    <w:rsid w:val="007343F6"/>
    <w:rsid w:val="007347E9"/>
    <w:rsid w:val="00735A61"/>
    <w:rsid w:val="00737D74"/>
    <w:rsid w:val="00744BC3"/>
    <w:rsid w:val="007451A2"/>
    <w:rsid w:val="00745FE8"/>
    <w:rsid w:val="0074667F"/>
    <w:rsid w:val="00755D55"/>
    <w:rsid w:val="007574C8"/>
    <w:rsid w:val="00763ADF"/>
    <w:rsid w:val="0076498B"/>
    <w:rsid w:val="00765382"/>
    <w:rsid w:val="00772F75"/>
    <w:rsid w:val="007810E3"/>
    <w:rsid w:val="0078236A"/>
    <w:rsid w:val="00786E36"/>
    <w:rsid w:val="0079363B"/>
    <w:rsid w:val="00794663"/>
    <w:rsid w:val="007A1455"/>
    <w:rsid w:val="007A426D"/>
    <w:rsid w:val="007A4C16"/>
    <w:rsid w:val="007A553C"/>
    <w:rsid w:val="007A660A"/>
    <w:rsid w:val="007B2232"/>
    <w:rsid w:val="007B399F"/>
    <w:rsid w:val="007B49B5"/>
    <w:rsid w:val="007B5978"/>
    <w:rsid w:val="007B76CE"/>
    <w:rsid w:val="007C0C35"/>
    <w:rsid w:val="007C306B"/>
    <w:rsid w:val="007D18DB"/>
    <w:rsid w:val="007D265D"/>
    <w:rsid w:val="007D3432"/>
    <w:rsid w:val="007D34EC"/>
    <w:rsid w:val="007D3822"/>
    <w:rsid w:val="007D54F7"/>
    <w:rsid w:val="007D556B"/>
    <w:rsid w:val="007D7510"/>
    <w:rsid w:val="007E43DC"/>
    <w:rsid w:val="007E4D36"/>
    <w:rsid w:val="007F3DF8"/>
    <w:rsid w:val="007F7817"/>
    <w:rsid w:val="00800AEC"/>
    <w:rsid w:val="00803372"/>
    <w:rsid w:val="00804587"/>
    <w:rsid w:val="00832B1A"/>
    <w:rsid w:val="00833E63"/>
    <w:rsid w:val="00835A07"/>
    <w:rsid w:val="00843221"/>
    <w:rsid w:val="00845C8F"/>
    <w:rsid w:val="00846D6C"/>
    <w:rsid w:val="0085248C"/>
    <w:rsid w:val="0085496D"/>
    <w:rsid w:val="008619AA"/>
    <w:rsid w:val="0086216F"/>
    <w:rsid w:val="00863A35"/>
    <w:rsid w:val="00870600"/>
    <w:rsid w:val="008802B2"/>
    <w:rsid w:val="008807CF"/>
    <w:rsid w:val="00882A7E"/>
    <w:rsid w:val="00890486"/>
    <w:rsid w:val="00896810"/>
    <w:rsid w:val="008A2BBB"/>
    <w:rsid w:val="008A4905"/>
    <w:rsid w:val="008B2A50"/>
    <w:rsid w:val="008B3D41"/>
    <w:rsid w:val="008C3896"/>
    <w:rsid w:val="008C3C77"/>
    <w:rsid w:val="008C5231"/>
    <w:rsid w:val="008C754F"/>
    <w:rsid w:val="008C7779"/>
    <w:rsid w:val="008D1CC5"/>
    <w:rsid w:val="008D2A45"/>
    <w:rsid w:val="008E7E19"/>
    <w:rsid w:val="008F5EB9"/>
    <w:rsid w:val="00900DE5"/>
    <w:rsid w:val="0090241F"/>
    <w:rsid w:val="009060FA"/>
    <w:rsid w:val="00906716"/>
    <w:rsid w:val="009070DC"/>
    <w:rsid w:val="00907111"/>
    <w:rsid w:val="00907C7D"/>
    <w:rsid w:val="00910916"/>
    <w:rsid w:val="00914678"/>
    <w:rsid w:val="009160EA"/>
    <w:rsid w:val="009243A8"/>
    <w:rsid w:val="009316EC"/>
    <w:rsid w:val="009416A1"/>
    <w:rsid w:val="00942519"/>
    <w:rsid w:val="0094322F"/>
    <w:rsid w:val="009521F1"/>
    <w:rsid w:val="00952DC0"/>
    <w:rsid w:val="009606C3"/>
    <w:rsid w:val="00960793"/>
    <w:rsid w:val="00961CDB"/>
    <w:rsid w:val="00964118"/>
    <w:rsid w:val="00965FBB"/>
    <w:rsid w:val="0096604F"/>
    <w:rsid w:val="00966DA8"/>
    <w:rsid w:val="009751A2"/>
    <w:rsid w:val="00975C7B"/>
    <w:rsid w:val="00982341"/>
    <w:rsid w:val="00985EC7"/>
    <w:rsid w:val="0099014E"/>
    <w:rsid w:val="00990B8D"/>
    <w:rsid w:val="009A0752"/>
    <w:rsid w:val="009A0F9C"/>
    <w:rsid w:val="009A17A8"/>
    <w:rsid w:val="009A49DF"/>
    <w:rsid w:val="009A5AE1"/>
    <w:rsid w:val="009A6DFE"/>
    <w:rsid w:val="009A7F77"/>
    <w:rsid w:val="009B2CDD"/>
    <w:rsid w:val="009B3CF1"/>
    <w:rsid w:val="009B6CC1"/>
    <w:rsid w:val="009C0FB0"/>
    <w:rsid w:val="009C313A"/>
    <w:rsid w:val="009C7DF8"/>
    <w:rsid w:val="009D0D21"/>
    <w:rsid w:val="009D1539"/>
    <w:rsid w:val="009E216E"/>
    <w:rsid w:val="009F4714"/>
    <w:rsid w:val="00A044CD"/>
    <w:rsid w:val="00A14B88"/>
    <w:rsid w:val="00A156D3"/>
    <w:rsid w:val="00A17E5C"/>
    <w:rsid w:val="00A24295"/>
    <w:rsid w:val="00A24C67"/>
    <w:rsid w:val="00A269C2"/>
    <w:rsid w:val="00A301E6"/>
    <w:rsid w:val="00A33712"/>
    <w:rsid w:val="00A35069"/>
    <w:rsid w:val="00A35E4C"/>
    <w:rsid w:val="00A37ADF"/>
    <w:rsid w:val="00A42FAE"/>
    <w:rsid w:val="00A52A09"/>
    <w:rsid w:val="00A5670E"/>
    <w:rsid w:val="00A65018"/>
    <w:rsid w:val="00A70B55"/>
    <w:rsid w:val="00A73182"/>
    <w:rsid w:val="00A7498C"/>
    <w:rsid w:val="00A752E4"/>
    <w:rsid w:val="00A81961"/>
    <w:rsid w:val="00A82A5C"/>
    <w:rsid w:val="00A85514"/>
    <w:rsid w:val="00A9429A"/>
    <w:rsid w:val="00A95F87"/>
    <w:rsid w:val="00AA4443"/>
    <w:rsid w:val="00AA7AAE"/>
    <w:rsid w:val="00AB158C"/>
    <w:rsid w:val="00AB4416"/>
    <w:rsid w:val="00AB5A8C"/>
    <w:rsid w:val="00AB6F53"/>
    <w:rsid w:val="00AB7AFB"/>
    <w:rsid w:val="00AC37C4"/>
    <w:rsid w:val="00AC402C"/>
    <w:rsid w:val="00AC483E"/>
    <w:rsid w:val="00AD370C"/>
    <w:rsid w:val="00AD3EA8"/>
    <w:rsid w:val="00AD6463"/>
    <w:rsid w:val="00AE0606"/>
    <w:rsid w:val="00AE33F7"/>
    <w:rsid w:val="00AE3C61"/>
    <w:rsid w:val="00AE6BD2"/>
    <w:rsid w:val="00AF2EE8"/>
    <w:rsid w:val="00B01438"/>
    <w:rsid w:val="00B019C2"/>
    <w:rsid w:val="00B022E5"/>
    <w:rsid w:val="00B03AD6"/>
    <w:rsid w:val="00B03B6E"/>
    <w:rsid w:val="00B0553D"/>
    <w:rsid w:val="00B06FD7"/>
    <w:rsid w:val="00B07D4B"/>
    <w:rsid w:val="00B1332B"/>
    <w:rsid w:val="00B140E4"/>
    <w:rsid w:val="00B17351"/>
    <w:rsid w:val="00B24C6C"/>
    <w:rsid w:val="00B259A9"/>
    <w:rsid w:val="00B26F3E"/>
    <w:rsid w:val="00B32941"/>
    <w:rsid w:val="00B344F3"/>
    <w:rsid w:val="00B36CBB"/>
    <w:rsid w:val="00B4141C"/>
    <w:rsid w:val="00B41BA7"/>
    <w:rsid w:val="00B45B7D"/>
    <w:rsid w:val="00B46A8F"/>
    <w:rsid w:val="00B5235B"/>
    <w:rsid w:val="00B55791"/>
    <w:rsid w:val="00B57BF8"/>
    <w:rsid w:val="00B64039"/>
    <w:rsid w:val="00B64BB7"/>
    <w:rsid w:val="00B653C6"/>
    <w:rsid w:val="00B712C5"/>
    <w:rsid w:val="00B73412"/>
    <w:rsid w:val="00B741C8"/>
    <w:rsid w:val="00B77719"/>
    <w:rsid w:val="00B8528D"/>
    <w:rsid w:val="00BA24CD"/>
    <w:rsid w:val="00BA2D1A"/>
    <w:rsid w:val="00BA6F06"/>
    <w:rsid w:val="00BB0EAC"/>
    <w:rsid w:val="00BB4B1D"/>
    <w:rsid w:val="00BC2920"/>
    <w:rsid w:val="00BC2FE0"/>
    <w:rsid w:val="00BC7FBE"/>
    <w:rsid w:val="00BD0E0E"/>
    <w:rsid w:val="00BD29FB"/>
    <w:rsid w:val="00BD2A92"/>
    <w:rsid w:val="00BD379E"/>
    <w:rsid w:val="00BD7BE1"/>
    <w:rsid w:val="00BE055D"/>
    <w:rsid w:val="00BE5227"/>
    <w:rsid w:val="00BE6296"/>
    <w:rsid w:val="00BE6BFA"/>
    <w:rsid w:val="00BE7602"/>
    <w:rsid w:val="00BF0BBB"/>
    <w:rsid w:val="00BF3350"/>
    <w:rsid w:val="00BF6107"/>
    <w:rsid w:val="00BF6B2E"/>
    <w:rsid w:val="00C07453"/>
    <w:rsid w:val="00C101B2"/>
    <w:rsid w:val="00C163DF"/>
    <w:rsid w:val="00C1689C"/>
    <w:rsid w:val="00C169EC"/>
    <w:rsid w:val="00C20E3C"/>
    <w:rsid w:val="00C21242"/>
    <w:rsid w:val="00C2527D"/>
    <w:rsid w:val="00C264C5"/>
    <w:rsid w:val="00C269BA"/>
    <w:rsid w:val="00C32665"/>
    <w:rsid w:val="00C33B96"/>
    <w:rsid w:val="00C37F84"/>
    <w:rsid w:val="00C44DEC"/>
    <w:rsid w:val="00C45174"/>
    <w:rsid w:val="00C47977"/>
    <w:rsid w:val="00C47F47"/>
    <w:rsid w:val="00C51115"/>
    <w:rsid w:val="00C561DD"/>
    <w:rsid w:val="00C57352"/>
    <w:rsid w:val="00C6316F"/>
    <w:rsid w:val="00C75FCD"/>
    <w:rsid w:val="00C76D6A"/>
    <w:rsid w:val="00C80E05"/>
    <w:rsid w:val="00C8182C"/>
    <w:rsid w:val="00C92617"/>
    <w:rsid w:val="00C94FB0"/>
    <w:rsid w:val="00CA22D9"/>
    <w:rsid w:val="00CA6F76"/>
    <w:rsid w:val="00CB16CA"/>
    <w:rsid w:val="00CB1FB9"/>
    <w:rsid w:val="00CC0A2D"/>
    <w:rsid w:val="00CC27CC"/>
    <w:rsid w:val="00CC35B4"/>
    <w:rsid w:val="00CC4A4E"/>
    <w:rsid w:val="00CD131D"/>
    <w:rsid w:val="00CE13A1"/>
    <w:rsid w:val="00CE5400"/>
    <w:rsid w:val="00CE65D9"/>
    <w:rsid w:val="00CF14FE"/>
    <w:rsid w:val="00CF3494"/>
    <w:rsid w:val="00CF6810"/>
    <w:rsid w:val="00CF75C6"/>
    <w:rsid w:val="00D03F8B"/>
    <w:rsid w:val="00D213D1"/>
    <w:rsid w:val="00D21626"/>
    <w:rsid w:val="00D22CE7"/>
    <w:rsid w:val="00D2401F"/>
    <w:rsid w:val="00D271E8"/>
    <w:rsid w:val="00D41A93"/>
    <w:rsid w:val="00D42518"/>
    <w:rsid w:val="00D45CAB"/>
    <w:rsid w:val="00D46899"/>
    <w:rsid w:val="00D54924"/>
    <w:rsid w:val="00D564BE"/>
    <w:rsid w:val="00D650A7"/>
    <w:rsid w:val="00D65A3D"/>
    <w:rsid w:val="00D77FB2"/>
    <w:rsid w:val="00D858B0"/>
    <w:rsid w:val="00D87679"/>
    <w:rsid w:val="00D90807"/>
    <w:rsid w:val="00D974D2"/>
    <w:rsid w:val="00DA0837"/>
    <w:rsid w:val="00DA50F1"/>
    <w:rsid w:val="00DA6F73"/>
    <w:rsid w:val="00DB0948"/>
    <w:rsid w:val="00DB2057"/>
    <w:rsid w:val="00DC5BB4"/>
    <w:rsid w:val="00DC76CB"/>
    <w:rsid w:val="00DD0429"/>
    <w:rsid w:val="00DD074D"/>
    <w:rsid w:val="00DD07E2"/>
    <w:rsid w:val="00DD373E"/>
    <w:rsid w:val="00DD4034"/>
    <w:rsid w:val="00DD7428"/>
    <w:rsid w:val="00DE736F"/>
    <w:rsid w:val="00DF4341"/>
    <w:rsid w:val="00DF66E2"/>
    <w:rsid w:val="00E0021B"/>
    <w:rsid w:val="00E0756C"/>
    <w:rsid w:val="00E1365F"/>
    <w:rsid w:val="00E15602"/>
    <w:rsid w:val="00E20372"/>
    <w:rsid w:val="00E208BB"/>
    <w:rsid w:val="00E26B9B"/>
    <w:rsid w:val="00E300D5"/>
    <w:rsid w:val="00E34AC6"/>
    <w:rsid w:val="00E3609B"/>
    <w:rsid w:val="00E37682"/>
    <w:rsid w:val="00E43F0B"/>
    <w:rsid w:val="00E51C08"/>
    <w:rsid w:val="00E61E58"/>
    <w:rsid w:val="00E65BA6"/>
    <w:rsid w:val="00E870D3"/>
    <w:rsid w:val="00E970BD"/>
    <w:rsid w:val="00EA1F54"/>
    <w:rsid w:val="00EA30B0"/>
    <w:rsid w:val="00EA3446"/>
    <w:rsid w:val="00EA3BBC"/>
    <w:rsid w:val="00EA5ACA"/>
    <w:rsid w:val="00EB0D83"/>
    <w:rsid w:val="00EB1619"/>
    <w:rsid w:val="00EB63D5"/>
    <w:rsid w:val="00EB7B3A"/>
    <w:rsid w:val="00EC29F3"/>
    <w:rsid w:val="00EC2EBA"/>
    <w:rsid w:val="00EC6169"/>
    <w:rsid w:val="00ED0D11"/>
    <w:rsid w:val="00ED476C"/>
    <w:rsid w:val="00ED601D"/>
    <w:rsid w:val="00EE2460"/>
    <w:rsid w:val="00EE2EB5"/>
    <w:rsid w:val="00EE428A"/>
    <w:rsid w:val="00EF370B"/>
    <w:rsid w:val="00F0377B"/>
    <w:rsid w:val="00F04EBB"/>
    <w:rsid w:val="00F05EC0"/>
    <w:rsid w:val="00F1224F"/>
    <w:rsid w:val="00F13DA3"/>
    <w:rsid w:val="00F24F0B"/>
    <w:rsid w:val="00F277A2"/>
    <w:rsid w:val="00F3085D"/>
    <w:rsid w:val="00F33EB8"/>
    <w:rsid w:val="00F359D9"/>
    <w:rsid w:val="00F3750A"/>
    <w:rsid w:val="00F405D8"/>
    <w:rsid w:val="00F4545D"/>
    <w:rsid w:val="00F46960"/>
    <w:rsid w:val="00F46C8F"/>
    <w:rsid w:val="00F517FB"/>
    <w:rsid w:val="00F53D12"/>
    <w:rsid w:val="00F55A25"/>
    <w:rsid w:val="00F55A47"/>
    <w:rsid w:val="00F60731"/>
    <w:rsid w:val="00F72F3F"/>
    <w:rsid w:val="00F73D6E"/>
    <w:rsid w:val="00F74937"/>
    <w:rsid w:val="00F751B5"/>
    <w:rsid w:val="00F80C25"/>
    <w:rsid w:val="00F82A32"/>
    <w:rsid w:val="00F87B5B"/>
    <w:rsid w:val="00F9116E"/>
    <w:rsid w:val="00FA3AB4"/>
    <w:rsid w:val="00FA4256"/>
    <w:rsid w:val="00FA7295"/>
    <w:rsid w:val="00FB0753"/>
    <w:rsid w:val="00FB1AF6"/>
    <w:rsid w:val="00FB28A2"/>
    <w:rsid w:val="00FB41EF"/>
    <w:rsid w:val="00FC5401"/>
    <w:rsid w:val="00FC639F"/>
    <w:rsid w:val="00FE32CD"/>
    <w:rsid w:val="00FE3FA1"/>
    <w:rsid w:val="00FF1E42"/>
    <w:rsid w:val="00FF204D"/>
    <w:rsid w:val="00FF7097"/>
    <w:rsid w:val="11064178"/>
    <w:rsid w:val="4B9E758A"/>
    <w:rsid w:val="4E6739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116DD"/>
  <w15:chartTrackingRefBased/>
  <w15:docId w15:val="{020F8CA4-FE4E-47DB-911A-92C9E406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A95F87"/>
    <w:pPr>
      <w:spacing w:before="200"/>
      <w:outlineLvl w:val="1"/>
    </w:pPr>
    <w:rPr>
      <w:rFonts w:ascii="Juhl Bold" w:hAnsi="Juhl Bold"/>
      <w:b w:val="0"/>
      <w:bCs w:val="0"/>
      <w:color w:val="auto"/>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EE2EB5"/>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uiPriority w:val="10"/>
    <w:qFormat/>
    <w:rsid w:val="00F359D9"/>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uiPriority w:val="10"/>
    <w:rsid w:val="00F359D9"/>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EA30B0"/>
    <w:pPr>
      <w:ind w:left="720"/>
      <w:contextualSpacing/>
    </w:pPr>
    <w:rPr>
      <w:rFonts w:eastAsia="Times New Roman" w:cs="Times New Roman"/>
      <w:sz w:val="24"/>
      <w:szCs w:val="24"/>
      <w:lang w:eastAsia="en-AU"/>
    </w:rPr>
  </w:style>
  <w:style w:type="paragraph" w:customStyle="1" w:styleId="BODYTEXTELAA">
    <w:name w:val="BODY TEXT ELAA"/>
    <w:basedOn w:val="Normal"/>
    <w:link w:val="BODYTEXTELAAChar"/>
    <w:autoRedefine/>
    <w:qFormat/>
    <w:rsid w:val="00155697"/>
    <w:pPr>
      <w:ind w:left="1276"/>
    </w:pPr>
    <w:rPr>
      <w:szCs w:val="24"/>
    </w:rPr>
  </w:style>
  <w:style w:type="paragraph" w:customStyle="1" w:styleId="PolicySub-Title">
    <w:name w:val="Policy Sub-Title"/>
    <w:basedOn w:val="Title"/>
    <w:autoRedefine/>
    <w:qFormat/>
    <w:rsid w:val="004B56A8"/>
    <w:rPr>
      <w:color w:val="00ABBE"/>
      <w:sz w:val="20"/>
    </w:rPr>
  </w:style>
  <w:style w:type="paragraph" w:customStyle="1" w:styleId="DisclaimerText">
    <w:name w:val="Disclaimer Text"/>
    <w:basedOn w:val="BODYTEXTELAA"/>
    <w:link w:val="DisclaimerTextChar"/>
    <w:autoRedefine/>
    <w:semiHidden/>
    <w:qFormat/>
    <w:rsid w:val="00C264C5"/>
    <w:pPr>
      <w:framePr w:wrap="around" w:hAnchor="text"/>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236D18"/>
    <w:pPr>
      <w:tabs>
        <w:tab w:val="center" w:pos="4513"/>
        <w:tab w:val="right" w:pos="9026"/>
      </w:tabs>
      <w:spacing w:after="0"/>
    </w:pPr>
    <w:rPr>
      <w:sz w:val="16"/>
    </w:rPr>
  </w:style>
  <w:style w:type="character" w:customStyle="1" w:styleId="FooterChar">
    <w:name w:val="Footer Char"/>
    <w:basedOn w:val="DefaultParagraphFont"/>
    <w:link w:val="Footer"/>
    <w:uiPriority w:val="99"/>
    <w:rsid w:val="00236D18"/>
    <w:rPr>
      <w:rFonts w:ascii="TheSansB W3 Light" w:hAnsi="TheSansB W3 Light"/>
      <w:sz w:val="16"/>
    </w:rPr>
  </w:style>
  <w:style w:type="paragraph" w:customStyle="1" w:styleId="BodyTextBullet1">
    <w:name w:val="Body Text Bullet 1"/>
    <w:basedOn w:val="BODYTEXTELAA"/>
    <w:autoRedefine/>
    <w:qFormat/>
    <w:rsid w:val="002F1335"/>
    <w:pPr>
      <w:framePr w:wrap="around" w:hAnchor="text"/>
      <w:numPr>
        <w:numId w:val="11"/>
      </w:numPr>
      <w:spacing w:after="0"/>
      <w:ind w:left="2058" w:hanging="357"/>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pPr>
      <w:framePr w:wrap="around" w:hAnchor="text"/>
    </w:pPr>
    <w:rPr>
      <w:rFonts w:ascii="TheSansB W6 SemiBold" w:hAnsi="TheSansB W6 SemiBold"/>
      <w:i/>
      <w:color w:val="EE4158"/>
    </w:rPr>
  </w:style>
  <w:style w:type="paragraph" w:customStyle="1" w:styleId="Procedures">
    <w:name w:val="Procedures"/>
    <w:basedOn w:val="Heading1"/>
    <w:autoRedefine/>
    <w:qFormat/>
    <w:rsid w:val="007B5978"/>
    <w:rPr>
      <w:color w:val="00ABBE"/>
    </w:rPr>
  </w:style>
  <w:style w:type="paragraph" w:customStyle="1" w:styleId="WebsiteLink">
    <w:name w:val="Website Link"/>
    <w:basedOn w:val="BODYTEXTELAA"/>
    <w:next w:val="BODYTEXTELAA"/>
    <w:link w:val="WebsiteLinkChar"/>
    <w:autoRedefine/>
    <w:qFormat/>
    <w:rsid w:val="00A95F87"/>
    <w:pPr>
      <w:framePr w:wrap="around" w:hAnchor="text"/>
    </w:pPr>
    <w:rPr>
      <w:rFonts w:ascii="TheSansB W5 Plain" w:hAnsi="TheSansB W5 Plain"/>
      <w:color w:val="00ABBE"/>
    </w:rPr>
  </w:style>
  <w:style w:type="character" w:styleId="Hyperlink">
    <w:name w:val="Hyperlink"/>
    <w:basedOn w:val="DefaultParagraphFont"/>
    <w:uiPriority w:val="99"/>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DA50F1"/>
    <w:pPr>
      <w:framePr w:hSpace="180" w:wrap="around" w:vAnchor="text" w:hAnchor="page" w:x="2139" w:y="69"/>
      <w:ind w:left="0"/>
      <w:outlineLvl w:val="9"/>
    </w:pPr>
    <w:rPr>
      <w:b w:val="0"/>
      <w:color w:val="A8B400" w:themeColor="accent3"/>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6540D2"/>
    <w:pPr>
      <w:framePr w:wrap="around" w:hAnchor="text"/>
      <w:spacing w:before="40" w:after="40"/>
    </w:pPr>
    <w:rPr>
      <w:rFonts w:ascii="TheSansB W6 SemiBold" w:hAnsi="TheSansB W6 SemiBold"/>
      <w:b/>
      <w:color w:val="B6BD37"/>
    </w:rPr>
  </w:style>
  <w:style w:type="paragraph" w:customStyle="1" w:styleId="TableAttachmentTextBullet1">
    <w:name w:val="Table/Attachment Text Bullet 1"/>
    <w:basedOn w:val="Normal"/>
    <w:autoRedefine/>
    <w:qFormat/>
    <w:rsid w:val="00727D1A"/>
    <w:pPr>
      <w:numPr>
        <w:numId w:val="13"/>
      </w:numPr>
      <w:spacing w:after="0"/>
      <w:ind w:left="1077" w:hanging="357"/>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B32941"/>
    <w:pPr>
      <w:framePr w:wrap="around"/>
      <w:ind w:left="2160" w:right="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7B399F"/>
    <w:rPr>
      <w:color w:val="DCBE22"/>
    </w:rPr>
  </w:style>
  <w:style w:type="paragraph" w:customStyle="1" w:styleId="AttachmentsPolicy">
    <w:name w:val="Attachments Policy"/>
    <w:basedOn w:val="Heading1"/>
    <w:autoRedefine/>
    <w:qFormat/>
    <w:rsid w:val="007B399F"/>
    <w:rPr>
      <w:color w:val="107CBF"/>
    </w:rPr>
  </w:style>
  <w:style w:type="paragraph" w:customStyle="1" w:styleId="Authorisation">
    <w:name w:val="Authorisation"/>
    <w:basedOn w:val="Heading1"/>
    <w:autoRedefine/>
    <w:qFormat/>
    <w:rsid w:val="007B399F"/>
    <w:rPr>
      <w:color w:val="808080"/>
    </w:rPr>
  </w:style>
  <w:style w:type="character" w:customStyle="1" w:styleId="BODYTEXTELAAChar">
    <w:name w:val="BODY TEXT ELAA Char"/>
    <w:basedOn w:val="DefaultParagraphFont"/>
    <w:link w:val="BODYTEXTELAA"/>
    <w:rsid w:val="00155697"/>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color w:val="EE4158"/>
      <w:sz w:val="20"/>
      <w:szCs w:val="24"/>
    </w:rPr>
  </w:style>
  <w:style w:type="character" w:customStyle="1" w:styleId="WebsiteLinkChar">
    <w:name w:val="Website Link Char"/>
    <w:basedOn w:val="BODYTEXTELAAChar"/>
    <w:link w:val="WebsiteLink"/>
    <w:rsid w:val="007B399F"/>
    <w:rPr>
      <w:rFonts w:ascii="TheSansB W5 Plain" w:hAnsi="TheSansB W5 Plain"/>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692377"/>
    <w:pPr>
      <w:framePr w:wrap="around"/>
      <w:ind w:left="1304" w:right="567"/>
      <w:jc w:val="both"/>
    </w:pPr>
  </w:style>
  <w:style w:type="paragraph" w:customStyle="1" w:styleId="RegulationLaw">
    <w:name w:val="Regulation/Law"/>
    <w:basedOn w:val="RefertoSourceDefinitionsAttachment"/>
    <w:link w:val="RegulationLawChar"/>
    <w:autoRedefine/>
    <w:qFormat/>
    <w:rsid w:val="00910916"/>
    <w:pPr>
      <w:framePr w:wrap="around"/>
    </w:pPr>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ind w:left="0"/>
    </w:pPr>
  </w:style>
  <w:style w:type="paragraph" w:customStyle="1" w:styleId="DisclaimerAttachments">
    <w:name w:val="Disclaimer Attachments"/>
    <w:basedOn w:val="DisclaimerText"/>
    <w:autoRedefine/>
    <w:semiHidden/>
    <w:qFormat/>
    <w:rsid w:val="00236D18"/>
    <w:pPr>
      <w:framePr w:wrap="around"/>
      <w:ind w:left="0"/>
    </w:pPr>
  </w:style>
  <w:style w:type="paragraph" w:customStyle="1" w:styleId="AttachmentsHeading2">
    <w:name w:val="Attachments Heading 2"/>
    <w:basedOn w:val="Heading2"/>
    <w:next w:val="Normal"/>
    <w:autoRedefine/>
    <w:qFormat/>
    <w:rsid w:val="003D0936"/>
    <w:pPr>
      <w:ind w:left="0"/>
    </w:pPr>
    <w:rPr>
      <w:caps w:val="0"/>
    </w:rPr>
  </w:style>
  <w:style w:type="paragraph" w:customStyle="1" w:styleId="TableAttachmentTextBullet2">
    <w:name w:val="Table/Attachment Text Bullet 2"/>
    <w:basedOn w:val="TableAttachmentTextBullet1"/>
    <w:autoRedefine/>
    <w:qFormat/>
    <w:rsid w:val="00236D18"/>
    <w:pPr>
      <w:ind w:left="1440"/>
    </w:pPr>
  </w:style>
  <w:style w:type="paragraph" w:customStyle="1" w:styleId="TableAttachmentTextBullet3">
    <w:name w:val="Table/Attachment Text Bullet 3"/>
    <w:basedOn w:val="TableAttachmentTextBullet2"/>
    <w:autoRedefine/>
    <w:qFormat/>
    <w:rsid w:val="00236D18"/>
    <w:pPr>
      <w:ind w:left="2160"/>
    </w:pPr>
  </w:style>
  <w:style w:type="paragraph" w:customStyle="1" w:styleId="BodyTextBullet2">
    <w:name w:val="Body Text Bullet 2"/>
    <w:basedOn w:val="BodyTextBullet1"/>
    <w:autoRedefine/>
    <w:qFormat/>
    <w:rsid w:val="000C5FAE"/>
    <w:pPr>
      <w:framePr w:wrap="around"/>
      <w:numPr>
        <w:ilvl w:val="1"/>
      </w:numPr>
      <w:ind w:left="2415" w:hanging="357"/>
    </w:pPr>
  </w:style>
  <w:style w:type="paragraph" w:customStyle="1" w:styleId="BodyTextBullet3">
    <w:name w:val="Body Text Bullet 3"/>
    <w:basedOn w:val="BodyTextBullet2"/>
    <w:autoRedefine/>
    <w:qFormat/>
    <w:rsid w:val="000C5FAE"/>
    <w:pPr>
      <w:framePr w:wrap="around"/>
      <w:numPr>
        <w:ilvl w:val="2"/>
      </w:numPr>
      <w:ind w:left="2772" w:hanging="357"/>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1"/>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9E216E"/>
    <w:rPr>
      <w:rFonts w:ascii="TheSansB W5 Plain" w:hAnsi="TheSansB W5 Plain"/>
      <w:b/>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692377"/>
    <w:rPr>
      <w:rFonts w:ascii="TheSansB W5 Plain" w:hAnsi="TheSansB W5 Plain"/>
      <w:b/>
      <w:sz w:val="20"/>
      <w:szCs w:val="24"/>
    </w:rPr>
  </w:style>
  <w:style w:type="paragraph" w:customStyle="1" w:styleId="PolicyName">
    <w:name w:val="Policy Name"/>
    <w:basedOn w:val="RefertoSourceDefinitionsAttachment"/>
    <w:link w:val="PolicyNameChar"/>
    <w:qFormat/>
    <w:rsid w:val="00074719"/>
    <w:pPr>
      <w:framePr w:wrap="around"/>
    </w:pPr>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table" w:customStyle="1" w:styleId="TableGrid1">
    <w:name w:val="Table Grid1"/>
    <w:basedOn w:val="TableNormal"/>
    <w:next w:val="TableGrid"/>
    <w:uiPriority w:val="59"/>
    <w:rsid w:val="001418D3"/>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DA50F1"/>
    <w:pPr>
      <w:framePr w:wrap="around" w:hAnchor="text"/>
      <w:ind w:left="113" w:right="113"/>
    </w:pPr>
    <w:rPr>
      <w:b/>
      <w:color w:val="000000" w:themeColor="text1"/>
    </w:rPr>
  </w:style>
  <w:style w:type="character" w:customStyle="1" w:styleId="GreenTableHeadingsChar">
    <w:name w:val="Green Table Headings Char"/>
    <w:basedOn w:val="BODYTEXTELAAChar"/>
    <w:link w:val="GreenTableHeadings"/>
    <w:rsid w:val="00DA50F1"/>
    <w:rPr>
      <w:rFonts w:ascii="TheSansB W3 Light" w:hAnsi="TheSansB W3 Light"/>
      <w:b/>
      <w:color w:val="000000" w:themeColor="text1"/>
      <w:sz w:val="20"/>
      <w:szCs w:val="24"/>
    </w:rPr>
  </w:style>
  <w:style w:type="paragraph" w:customStyle="1" w:styleId="Style2">
    <w:name w:val="Style2"/>
    <w:basedOn w:val="RegulationLaw"/>
    <w:link w:val="Style2Char"/>
    <w:qFormat/>
    <w:rsid w:val="007C0C35"/>
    <w:pPr>
      <w:framePr w:wrap="around"/>
      <w:numPr>
        <w:numId w:val="12"/>
      </w:numPr>
    </w:pPr>
  </w:style>
  <w:style w:type="character" w:customStyle="1" w:styleId="Style2Char">
    <w:name w:val="Style2 Char"/>
    <w:basedOn w:val="RegulationLawChar"/>
    <w:link w:val="Style2"/>
    <w:rsid w:val="007C0C35"/>
    <w:rPr>
      <w:rFonts w:ascii="TheSansB W6 SemiBold" w:hAnsi="TheSansB W6 SemiBold"/>
      <w:i/>
      <w:color w:val="548DD4" w:themeColor="text2" w:themeTint="99"/>
      <w:sz w:val="20"/>
      <w:szCs w:val="24"/>
    </w:rPr>
  </w:style>
  <w:style w:type="paragraph" w:customStyle="1" w:styleId="Tick">
    <w:name w:val="Tick"/>
    <w:basedOn w:val="BODYTEXTELAA"/>
    <w:link w:val="TickChar"/>
    <w:qFormat/>
    <w:rsid w:val="008C754F"/>
    <w:pPr>
      <w:framePr w:wrap="around" w:hAnchor="text"/>
      <w:jc w:val="center"/>
    </w:pPr>
  </w:style>
  <w:style w:type="character" w:customStyle="1" w:styleId="TickChar">
    <w:name w:val="Tick Char"/>
    <w:basedOn w:val="BODYTEXTELAAChar"/>
    <w:link w:val="Tick"/>
    <w:rsid w:val="008C754F"/>
    <w:rPr>
      <w:rFonts w:ascii="TheSansB W3 Light" w:hAnsi="TheSansB W3 Light"/>
      <w:sz w:val="20"/>
      <w:szCs w:val="24"/>
    </w:rPr>
  </w:style>
  <w:style w:type="paragraph" w:styleId="Revision">
    <w:name w:val="Revision"/>
    <w:hidden/>
    <w:uiPriority w:val="99"/>
    <w:semiHidden/>
    <w:rsid w:val="000241A2"/>
    <w:pPr>
      <w:spacing w:after="0" w:line="240" w:lineRule="auto"/>
    </w:pPr>
    <w:rPr>
      <w:rFonts w:ascii="TheSansB W3 Light" w:hAnsi="TheSansB W3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786275">
      <w:bodyDiv w:val="1"/>
      <w:marLeft w:val="0"/>
      <w:marRight w:val="0"/>
      <w:marTop w:val="0"/>
      <w:marBottom w:val="0"/>
      <w:divBdr>
        <w:top w:val="none" w:sz="0" w:space="0" w:color="auto"/>
        <w:left w:val="none" w:sz="0" w:space="0" w:color="auto"/>
        <w:bottom w:val="none" w:sz="0" w:space="0" w:color="auto"/>
        <w:right w:val="none" w:sz="0" w:space="0" w:color="auto"/>
      </w:divBdr>
    </w:div>
    <w:div w:id="543100312">
      <w:bodyDiv w:val="1"/>
      <w:marLeft w:val="0"/>
      <w:marRight w:val="0"/>
      <w:marTop w:val="0"/>
      <w:marBottom w:val="0"/>
      <w:divBdr>
        <w:top w:val="none" w:sz="0" w:space="0" w:color="auto"/>
        <w:left w:val="none" w:sz="0" w:space="0" w:color="auto"/>
        <w:bottom w:val="none" w:sz="0" w:space="0" w:color="auto"/>
        <w:right w:val="none" w:sz="0" w:space="0" w:color="auto"/>
      </w:divBdr>
    </w:div>
    <w:div w:id="1008167823">
      <w:bodyDiv w:val="1"/>
      <w:marLeft w:val="0"/>
      <w:marRight w:val="0"/>
      <w:marTop w:val="0"/>
      <w:marBottom w:val="0"/>
      <w:divBdr>
        <w:top w:val="none" w:sz="0" w:space="0" w:color="auto"/>
        <w:left w:val="none" w:sz="0" w:space="0" w:color="auto"/>
        <w:bottom w:val="none" w:sz="0" w:space="0" w:color="auto"/>
        <w:right w:val="none" w:sz="0" w:space="0" w:color="auto"/>
      </w:divBdr>
    </w:div>
    <w:div w:id="1383940809">
      <w:bodyDiv w:val="1"/>
      <w:marLeft w:val="0"/>
      <w:marRight w:val="0"/>
      <w:marTop w:val="0"/>
      <w:marBottom w:val="0"/>
      <w:divBdr>
        <w:top w:val="none" w:sz="0" w:space="0" w:color="auto"/>
        <w:left w:val="none" w:sz="0" w:space="0" w:color="auto"/>
        <w:bottom w:val="none" w:sz="0" w:space="0" w:color="auto"/>
        <w:right w:val="none" w:sz="0" w:space="0" w:color="auto"/>
      </w:divBdr>
    </w:div>
    <w:div w:id="1801336585">
      <w:bodyDiv w:val="1"/>
      <w:marLeft w:val="0"/>
      <w:marRight w:val="0"/>
      <w:marTop w:val="0"/>
      <w:marBottom w:val="0"/>
      <w:divBdr>
        <w:top w:val="none" w:sz="0" w:space="0" w:color="auto"/>
        <w:left w:val="none" w:sz="0" w:space="0" w:color="auto"/>
        <w:bottom w:val="none" w:sz="0" w:space="0" w:color="auto"/>
        <w:right w:val="none" w:sz="0" w:space="0" w:color="auto"/>
      </w:divBdr>
    </w:div>
    <w:div w:id="190533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6.png"/><Relationship Id="rId21" Type="http://schemas.openxmlformats.org/officeDocument/2006/relationships/hyperlink" Target="https://www.ombudsman.gov.au/publications/better-practice-guides" TargetMode="External"/><Relationship Id="rId34"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gov.au" TargetMode="External"/><Relationship Id="rId25" Type="http://schemas.openxmlformats.org/officeDocument/2006/relationships/hyperlink" Target="https://assets.ombudsman.vic.gov.au/assets/Best-Practice-Guides/Complaints-Good-Practice-Guide-for-Public-Sector-Agencies.pdf?mtime=20191217165914"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islation.vic.gov.au" TargetMode="External"/><Relationship Id="rId20" Type="http://schemas.openxmlformats.org/officeDocument/2006/relationships/hyperlink" Target="https://www.acecqa.gov.a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ducation.vic.gov.au/Pages/default.aspx" TargetMode="External"/><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legislation.gov.au" TargetMode="External"/><Relationship Id="rId23" Type="http://schemas.openxmlformats.org/officeDocument/2006/relationships/hyperlink" Target="https://elaa.org.au"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vic.gov.au" TargetMode="External"/><Relationship Id="rId22" Type="http://schemas.openxmlformats.org/officeDocument/2006/relationships/hyperlink" Target="https://www.education.vic.gov.au/Pages/default.aspx" TargetMode="External"/><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wdle\OneDrive%20-%20Early%20Learning%20Association%20Australia%20Inc\Documents\Custom%20Office%20Templates\ELAA_PolicyWorks_Master_Template_2021-ELAA-2010-LT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651005EFA342259C61E7D81559C580"/>
        <w:category>
          <w:name w:val="General"/>
          <w:gallery w:val="placeholder"/>
        </w:category>
        <w:types>
          <w:type w:val="bbPlcHdr"/>
        </w:types>
        <w:behaviors>
          <w:behavior w:val="content"/>
        </w:behaviors>
        <w:guid w:val="{AE32A874-B62F-4840-8797-F1A46F428F22}"/>
      </w:docPartPr>
      <w:docPartBody>
        <w:p w:rsidR="00914678" w:rsidRDefault="009060FA">
          <w:pPr>
            <w:pStyle w:val="A0651005EFA342259C61E7D81559C580"/>
          </w:pPr>
          <w:r w:rsidRPr="00B67D49">
            <w:rPr>
              <w:rStyle w:val="PlaceholderText"/>
            </w:rPr>
            <w:t>[Company]</w:t>
          </w:r>
        </w:p>
      </w:docPartBody>
    </w:docPart>
    <w:docPart>
      <w:docPartPr>
        <w:name w:val="C78849EDFB3C4A5CAEA820F03D72FE84"/>
        <w:category>
          <w:name w:val="General"/>
          <w:gallery w:val="placeholder"/>
        </w:category>
        <w:types>
          <w:type w:val="bbPlcHdr"/>
        </w:types>
        <w:behaviors>
          <w:behavior w:val="content"/>
        </w:behaviors>
        <w:guid w:val="{635871E0-0BBF-477F-8C2F-9713E94296A5}"/>
      </w:docPartPr>
      <w:docPartBody>
        <w:p w:rsidR="00914678" w:rsidRDefault="009060FA">
          <w:pPr>
            <w:pStyle w:val="C78849EDFB3C4A5CAEA820F03D72FE84"/>
          </w:pPr>
          <w:r w:rsidRPr="00B134CF">
            <w:rPr>
              <w:rStyle w:val="PlaceholderText"/>
            </w:rPr>
            <w:t>[Company]</w:t>
          </w:r>
        </w:p>
      </w:docPartBody>
    </w:docPart>
    <w:docPart>
      <w:docPartPr>
        <w:name w:val="85A51CA84B714F6386FDE3BDED849F21"/>
        <w:category>
          <w:name w:val="General"/>
          <w:gallery w:val="placeholder"/>
        </w:category>
        <w:types>
          <w:type w:val="bbPlcHdr"/>
        </w:types>
        <w:behaviors>
          <w:behavior w:val="content"/>
        </w:behaviors>
        <w:guid w:val="{FC2DC3A0-04FC-4C91-8780-0661B422B216}"/>
      </w:docPartPr>
      <w:docPartBody>
        <w:p w:rsidR="00914678" w:rsidRDefault="009060FA">
          <w:pPr>
            <w:pStyle w:val="85A51CA84B714F6386FDE3BDED849F21"/>
          </w:pPr>
          <w:r w:rsidRPr="0079588D">
            <w:rPr>
              <w:rStyle w:val="PlaceholderText"/>
            </w:rPr>
            <w:t>[Title]</w:t>
          </w:r>
        </w:p>
      </w:docPartBody>
    </w:docPart>
    <w:docPart>
      <w:docPartPr>
        <w:name w:val="C69F9A3C37F8449399504B026EB4EB6B"/>
        <w:category>
          <w:name w:val="General"/>
          <w:gallery w:val="placeholder"/>
        </w:category>
        <w:types>
          <w:type w:val="bbPlcHdr"/>
        </w:types>
        <w:behaviors>
          <w:behavior w:val="content"/>
        </w:behaviors>
        <w:guid w:val="{14AF7356-22FA-4D68-8183-B548FCB59F94}"/>
      </w:docPartPr>
      <w:docPartBody>
        <w:p w:rsidR="00914678" w:rsidRDefault="005B2EBB">
          <w:r w:rsidRPr="00232037">
            <w:rPr>
              <w:rStyle w:val="PlaceholderText"/>
            </w:rPr>
            <w:t>[Company]</w:t>
          </w:r>
        </w:p>
      </w:docPartBody>
    </w:docPart>
    <w:docPart>
      <w:docPartPr>
        <w:name w:val="7E05E7C74F174E22B969A7ACDEC7E3B9"/>
        <w:category>
          <w:name w:val="General"/>
          <w:gallery w:val="placeholder"/>
        </w:category>
        <w:types>
          <w:type w:val="bbPlcHdr"/>
        </w:types>
        <w:behaviors>
          <w:behavior w:val="content"/>
        </w:behaviors>
        <w:guid w:val="{33C39F49-FD3B-410F-BBC8-1A17A55E400F}"/>
      </w:docPartPr>
      <w:docPartBody>
        <w:p w:rsidR="00914678" w:rsidRDefault="005B2EBB">
          <w:r w:rsidRPr="00232037">
            <w:rPr>
              <w:rStyle w:val="PlaceholderText"/>
            </w:rPr>
            <w:t>[Company]</w:t>
          </w:r>
        </w:p>
      </w:docPartBody>
    </w:docPart>
    <w:docPart>
      <w:docPartPr>
        <w:name w:val="24FD1107B6DB4781B96BBD2116F6DD89"/>
        <w:category>
          <w:name w:val="General"/>
          <w:gallery w:val="placeholder"/>
        </w:category>
        <w:types>
          <w:type w:val="bbPlcHdr"/>
        </w:types>
        <w:behaviors>
          <w:behavior w:val="content"/>
        </w:behaviors>
        <w:guid w:val="{F575FCCE-19FD-4838-91CD-FB66333A35D5}"/>
      </w:docPartPr>
      <w:docPartBody>
        <w:p w:rsidR="00914678" w:rsidRDefault="005B2EBB">
          <w:r w:rsidRPr="00232037">
            <w:rPr>
              <w:rStyle w:val="PlaceholderText"/>
            </w:rPr>
            <w:t>[Company]</w:t>
          </w:r>
        </w:p>
      </w:docPartBody>
    </w:docPart>
    <w:docPart>
      <w:docPartPr>
        <w:name w:val="3DCC6FD5D7724A5E8F76D2EEC436C2B4"/>
        <w:category>
          <w:name w:val="General"/>
          <w:gallery w:val="placeholder"/>
        </w:category>
        <w:types>
          <w:type w:val="bbPlcHdr"/>
        </w:types>
        <w:behaviors>
          <w:behavior w:val="content"/>
        </w:behaviors>
        <w:guid w:val="{49A66621-518E-4A93-9933-4E779BAB3322}"/>
      </w:docPartPr>
      <w:docPartBody>
        <w:p w:rsidR="006B1197" w:rsidRDefault="006B1197" w:rsidP="006B1197">
          <w:pPr>
            <w:pStyle w:val="3DCC6FD5D7724A5E8F76D2EEC436C2B4"/>
          </w:pPr>
          <w:r w:rsidRPr="00232037">
            <w:rPr>
              <w:rStyle w:val="PlaceholderText"/>
            </w:rPr>
            <w:t>[Company]</w:t>
          </w:r>
        </w:p>
      </w:docPartBody>
    </w:docPart>
    <w:docPart>
      <w:docPartPr>
        <w:name w:val="6C32DF38161E4AF29343CFD936BABC48"/>
        <w:category>
          <w:name w:val="General"/>
          <w:gallery w:val="placeholder"/>
        </w:category>
        <w:types>
          <w:type w:val="bbPlcHdr"/>
        </w:types>
        <w:behaviors>
          <w:behavior w:val="content"/>
        </w:behaviors>
        <w:guid w:val="{032B04BF-E290-4654-9D54-B121A53F3C8A}"/>
      </w:docPartPr>
      <w:docPartBody>
        <w:p w:rsidR="006B1197" w:rsidRDefault="006B1197" w:rsidP="006B1197">
          <w:pPr>
            <w:pStyle w:val="6C32DF38161E4AF29343CFD936BABC48"/>
          </w:pPr>
          <w:r w:rsidRPr="00232037">
            <w:rPr>
              <w:rStyle w:val="PlaceholderText"/>
            </w:rPr>
            <w:t>[Company]</w:t>
          </w:r>
        </w:p>
      </w:docPartBody>
    </w:docPart>
    <w:docPart>
      <w:docPartPr>
        <w:name w:val="5418FF2EEFAD445BB1E2DA15350B8E21"/>
        <w:category>
          <w:name w:val="General"/>
          <w:gallery w:val="placeholder"/>
        </w:category>
        <w:types>
          <w:type w:val="bbPlcHdr"/>
        </w:types>
        <w:behaviors>
          <w:behavior w:val="content"/>
        </w:behaviors>
        <w:guid w:val="{4F4DB8D2-8AA3-41A9-AB7F-2426DCC17097}"/>
      </w:docPartPr>
      <w:docPartBody>
        <w:p w:rsidR="006B1197" w:rsidRDefault="006B1197" w:rsidP="006B1197">
          <w:pPr>
            <w:pStyle w:val="5418FF2EEFAD445BB1E2DA15350B8E21"/>
          </w:pPr>
          <w:r w:rsidRPr="00232037">
            <w:rPr>
              <w:rStyle w:val="PlaceholderText"/>
            </w:rPr>
            <w:t>[Company]</w:t>
          </w:r>
        </w:p>
      </w:docPartBody>
    </w:docPart>
    <w:docPart>
      <w:docPartPr>
        <w:name w:val="A2349B39D9BA43E58E9F1C58DF909E0F"/>
        <w:category>
          <w:name w:val="General"/>
          <w:gallery w:val="placeholder"/>
        </w:category>
        <w:types>
          <w:type w:val="bbPlcHdr"/>
        </w:types>
        <w:behaviors>
          <w:behavior w:val="content"/>
        </w:behaviors>
        <w:guid w:val="{60B288B1-C6B1-46A0-A4C1-8D2870B3CB67}"/>
      </w:docPartPr>
      <w:docPartBody>
        <w:p w:rsidR="006B1197" w:rsidRDefault="006B1197" w:rsidP="006B1197">
          <w:pPr>
            <w:pStyle w:val="A2349B39D9BA43E58E9F1C58DF909E0F"/>
          </w:pPr>
          <w:r w:rsidRPr="0023203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EBB"/>
    <w:rsid w:val="00015B1C"/>
    <w:rsid w:val="00030968"/>
    <w:rsid w:val="00120A46"/>
    <w:rsid w:val="001D3FD4"/>
    <w:rsid w:val="00226EAB"/>
    <w:rsid w:val="0024532B"/>
    <w:rsid w:val="002A1154"/>
    <w:rsid w:val="003930FF"/>
    <w:rsid w:val="003A06ED"/>
    <w:rsid w:val="004A7A92"/>
    <w:rsid w:val="004F5C57"/>
    <w:rsid w:val="005B2EBB"/>
    <w:rsid w:val="006B1197"/>
    <w:rsid w:val="00745F2E"/>
    <w:rsid w:val="00784BE7"/>
    <w:rsid w:val="007B7D9D"/>
    <w:rsid w:val="008D2A45"/>
    <w:rsid w:val="009060FA"/>
    <w:rsid w:val="00914678"/>
    <w:rsid w:val="009C001C"/>
    <w:rsid w:val="00A67738"/>
    <w:rsid w:val="00BA2D1A"/>
    <w:rsid w:val="00BE6296"/>
    <w:rsid w:val="00C02C4B"/>
    <w:rsid w:val="00DA52CB"/>
    <w:rsid w:val="00EE2D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1197"/>
    <w:rPr>
      <w:color w:val="808080"/>
    </w:rPr>
  </w:style>
  <w:style w:type="paragraph" w:customStyle="1" w:styleId="A0651005EFA342259C61E7D81559C580">
    <w:name w:val="A0651005EFA342259C61E7D81559C580"/>
  </w:style>
  <w:style w:type="paragraph" w:customStyle="1" w:styleId="C78849EDFB3C4A5CAEA820F03D72FE84">
    <w:name w:val="C78849EDFB3C4A5CAEA820F03D72FE84"/>
  </w:style>
  <w:style w:type="paragraph" w:customStyle="1" w:styleId="85A51CA84B714F6386FDE3BDED849F21">
    <w:name w:val="85A51CA84B714F6386FDE3BDED849F21"/>
  </w:style>
  <w:style w:type="paragraph" w:customStyle="1" w:styleId="3DCC6FD5D7724A5E8F76D2EEC436C2B4">
    <w:name w:val="3DCC6FD5D7724A5E8F76D2EEC436C2B4"/>
    <w:rsid w:val="006B1197"/>
    <w:pPr>
      <w:spacing w:line="278" w:lineRule="auto"/>
    </w:pPr>
    <w:rPr>
      <w:kern w:val="2"/>
      <w:sz w:val="24"/>
      <w:szCs w:val="24"/>
      <w14:ligatures w14:val="standardContextual"/>
    </w:rPr>
  </w:style>
  <w:style w:type="paragraph" w:customStyle="1" w:styleId="6C32DF38161E4AF29343CFD936BABC48">
    <w:name w:val="6C32DF38161E4AF29343CFD936BABC48"/>
    <w:rsid w:val="006B1197"/>
    <w:pPr>
      <w:spacing w:line="278" w:lineRule="auto"/>
    </w:pPr>
    <w:rPr>
      <w:kern w:val="2"/>
      <w:sz w:val="24"/>
      <w:szCs w:val="24"/>
      <w14:ligatures w14:val="standardContextual"/>
    </w:rPr>
  </w:style>
  <w:style w:type="paragraph" w:customStyle="1" w:styleId="5418FF2EEFAD445BB1E2DA15350B8E21">
    <w:name w:val="5418FF2EEFAD445BB1E2DA15350B8E21"/>
    <w:rsid w:val="006B1197"/>
    <w:pPr>
      <w:spacing w:line="278" w:lineRule="auto"/>
    </w:pPr>
    <w:rPr>
      <w:kern w:val="2"/>
      <w:sz w:val="24"/>
      <w:szCs w:val="24"/>
      <w14:ligatures w14:val="standardContextual"/>
    </w:rPr>
  </w:style>
  <w:style w:type="paragraph" w:customStyle="1" w:styleId="A2349B39D9BA43E58E9F1C58DF909E0F">
    <w:name w:val="A2349B39D9BA43E58E9F1C58DF909E0F"/>
    <w:rsid w:val="006B119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0c371f2-f553-40d3-86dc-a7a8f60e6f81">
      <Terms xmlns="http://schemas.microsoft.com/office/infopath/2007/PartnerControls"/>
    </lcf76f155ced4ddcb4097134ff3c332f>
    <TaxCatchAll xmlns="001da294-c291-4bab-b0f5-0086dc5cf8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A5E41FE3424141ABF89F1FDAFBF068" ma:contentTypeVersion="17" ma:contentTypeDescription="Create a new document." ma:contentTypeScope="" ma:versionID="a2a9a305b0c7939ce3f6bc2115a280fb">
  <xsd:schema xmlns:xsd="http://www.w3.org/2001/XMLSchema" xmlns:xs="http://www.w3.org/2001/XMLSchema" xmlns:p="http://schemas.microsoft.com/office/2006/metadata/properties" xmlns:ns2="80c371f2-f553-40d3-86dc-a7a8f60e6f81" xmlns:ns3="001da294-c291-4bab-b0f5-0086dc5cf8a5" targetNamespace="http://schemas.microsoft.com/office/2006/metadata/properties" ma:root="true" ma:fieldsID="f3be361377a236cbbb4e1a010cd8a097" ns2:_="" ns3:_="">
    <xsd:import namespace="80c371f2-f553-40d3-86dc-a7a8f60e6f81"/>
    <xsd:import namespace="001da294-c291-4bab-b0f5-0086dc5cf8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371f2-f553-40d3-86dc-a7a8f60e6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66f1c1-62b7-47bf-a8c6-212c173990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da294-c291-4bab-b0f5-0086dc5cf8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24798e-c845-424f-a95f-d486de191f2b}" ma:internalName="TaxCatchAll" ma:showField="CatchAllData" ma:web="001da294-c291-4bab-b0f5-0086dc5cf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2A4E2E-7A5E-40B1-9690-52EAE7EEED9D}">
  <ds:schemaRefs>
    <ds:schemaRef ds:uri="http://schemas.microsoft.com/office/2006/metadata/properties"/>
    <ds:schemaRef ds:uri="http://schemas.microsoft.com/office/infopath/2007/PartnerControls"/>
    <ds:schemaRef ds:uri="80c371f2-f553-40d3-86dc-a7a8f60e6f81"/>
    <ds:schemaRef ds:uri="001da294-c291-4bab-b0f5-0086dc5cf8a5"/>
  </ds:schemaRefs>
</ds:datastoreItem>
</file>

<file path=customXml/itemProps2.xml><?xml version="1.0" encoding="utf-8"?>
<ds:datastoreItem xmlns:ds="http://schemas.openxmlformats.org/officeDocument/2006/customXml" ds:itemID="{201D1CBF-8268-43A0-84D7-587319801172}">
  <ds:schemaRefs>
    <ds:schemaRef ds:uri="http://schemas.microsoft.com/sharepoint/v3/contenttype/forms"/>
  </ds:schemaRefs>
</ds:datastoreItem>
</file>

<file path=customXml/itemProps3.xml><?xml version="1.0" encoding="utf-8"?>
<ds:datastoreItem xmlns:ds="http://schemas.openxmlformats.org/officeDocument/2006/customXml" ds:itemID="{0516C737-DE4A-4EBF-873B-19A6B07C4852}">
  <ds:schemaRefs>
    <ds:schemaRef ds:uri="http://schemas.openxmlformats.org/officeDocument/2006/bibliography"/>
  </ds:schemaRefs>
</ds:datastoreItem>
</file>

<file path=customXml/itemProps4.xml><?xml version="1.0" encoding="utf-8"?>
<ds:datastoreItem xmlns:ds="http://schemas.openxmlformats.org/officeDocument/2006/customXml" ds:itemID="{3EA3401A-86DA-450D-B6FB-F961DFB7C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371f2-f553-40d3-86dc-a7a8f60e6f81"/>
    <ds:schemaRef ds:uri="001da294-c291-4bab-b0f5-0086dc5cf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ELAA_PolicyWorks_Master_Template_2021-ELAA-2010-LT1</Template>
  <TotalTime>1</TotalTime>
  <Pages>13</Pages>
  <Words>4294</Words>
  <Characters>24478</Characters>
  <Application>Microsoft Office Word</Application>
  <DocSecurity>0</DocSecurity>
  <Lines>203</Lines>
  <Paragraphs>57</Paragraphs>
  <ScaleCrop>false</ScaleCrop>
  <Company>Keon Park Kindergarten Incorporated.</Company>
  <LinksUpToDate>false</LinksUpToDate>
  <CharactersWithSpaces>28715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Compliments and Complaints</dc:title>
  <dc:subject/>
  <dc:creator>ELAA</dc:creator>
  <cp:keywords/>
  <dc:description/>
  <cp:lastModifiedBy>KPK Educators</cp:lastModifiedBy>
  <cp:revision>2</cp:revision>
  <dcterms:created xsi:type="dcterms:W3CDTF">2024-11-06T07:59:00Z</dcterms:created>
  <dcterms:modified xsi:type="dcterms:W3CDTF">2024-11-06T07:59:00Z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0x010100B3A5E41FE3424141ABF89F1FDAFBF068</vt:lpwstr>
  </property>
  <property fmtid="{D5CDD505-2E9C-101B-9397-08002B2CF9AE}" pid="3" name="Order">
    <vt:r8>81200</vt:r8>
  </property>
  <property fmtid="{D5CDD505-2E9C-101B-9397-08002B2CF9AE}" pid="4" name="MediaServiceImageTags">
    <vt:lpwstr/>
  </property>
</Properties>
</file>